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24.002001pt;width:612pt;height:216.497pt;mso-position-horizontal-relative:page;mso-position-vertical-relative:page;z-index:-3342" coordorigin="0,480" coordsize="12240,4330">
            <v:group style="position:absolute;left:0;top:490;width:12240;height:4310" coordorigin="0,490" coordsize="12240,4310">
              <v:shape style="position:absolute;left:0;top:490;width:12240;height:4310" coordorigin="0,490" coordsize="12240,4310" path="m0,4800l12240,4800,12240,490,0,490,0,4800e" filled="t" fillcolor="#3F503C" stroked="f">
                <v:path arrowok="t"/>
                <v:fill/>
              </v:shape>
              <v:shape style="position:absolute;left:3267;top:910;width:4057;height:3383" type="#_x0000_t75">
                <v:imagedata r:id="rId5" o:title=""/>
              </v:shape>
              <v:shape style="position:absolute;left:7816;top:913;width:4087;height:3387" type="#_x0000_t75">
                <v:imagedata r:id="rId6" o:title=""/>
              </v:shape>
              <v:shape style="position:absolute;left:417;top:927;width:2520;height:3361" type="#_x0000_t75">
                <v:imagedata r:id="rId7" o:title=""/>
              </v:shape>
            </v:group>
            <w10:wrap type="none"/>
          </v:group>
        </w:pict>
      </w:r>
      <w:r>
        <w:rPr/>
        <w:pict>
          <v:group style="position:absolute;margin-left:0pt;margin-top:262pt;width:612pt;height:504.498pt;mso-position-horizontal-relative:page;mso-position-vertical-relative:page;z-index:-3341" coordorigin="0,5240" coordsize="12240,10090">
            <v:group style="position:absolute;left:0;top:11490;width:12240;height:3830" coordorigin="0,11490" coordsize="12240,3830">
              <v:shape style="position:absolute;left:0;top:11490;width:12240;height:3830" coordorigin="0,11490" coordsize="12240,3830" path="m0,15320l12240,15320,12240,11490,0,11490,0,15320e" filled="t" fillcolor="#3F503C" stroked="f">
                <v:path arrowok="t"/>
                <v:fill/>
              </v:shape>
            </v:group>
            <v:group style="position:absolute;left:0;top:5943;width:12240;height:4310" coordorigin="0,5943" coordsize="12240,4310">
              <v:shape style="position:absolute;left:0;top:5943;width:12240;height:4310" coordorigin="0,5943" coordsize="12240,4310" path="m0,10253l12240,10253,12240,5943,0,5943,0,10253e" filled="t" fillcolor="#3F503C" stroked="f">
                <v:path arrowok="t"/>
                <v:fill/>
              </v:shape>
              <v:shape style="position:absolute;left:200;top:6373;width:4491;height:3368" type="#_x0000_t75">
                <v:imagedata r:id="rId8" o:title=""/>
              </v:shape>
              <v:shape style="position:absolute;left:7599;top:6368;width:4393;height:3352" type="#_x0000_t75">
                <v:imagedata r:id="rId9" o:title=""/>
              </v:shape>
              <v:shape style="position:absolute;left:2519;top:5240;width:8309;height:7843" type="#_x0000_t75">
                <v:imagedata r:id="rId10" o:title=""/>
              </v:shape>
              <v:shape style="position:absolute;left:2813;top:5535;width:7700;height:7238" type="#_x0000_t75">
                <v:imagedata r:id="rId11" o:title=""/>
              </v:shape>
              <v:shape style="position:absolute;left:10120;top:13480;width:1500;height:1500" type="#_x0000_t75">
                <v:imagedata r:id="rId1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80" w:lineRule="exact"/>
        <w:ind w:left="633" w:right="221"/>
        <w:jc w:val="center"/>
        <w:rPr>
          <w:rFonts w:ascii="Constantia" w:hAnsi="Constantia" w:cs="Constantia" w:eastAsia="Constantia"/>
          <w:sz w:val="52"/>
          <w:szCs w:val="52"/>
        </w:rPr>
      </w:pPr>
      <w:rPr/>
      <w:r>
        <w:rPr>
          <w:rFonts w:ascii="Constantia" w:hAnsi="Constantia" w:cs="Constantia" w:eastAsia="Constantia"/>
          <w:sz w:val="52"/>
          <w:szCs w:val="52"/>
          <w:color w:val="FFFFFF"/>
          <w:spacing w:val="-13"/>
          <w:w w:val="100"/>
          <w:position w:val="1"/>
        </w:rPr>
        <w:t>Whi</w:t>
      </w:r>
      <w:r>
        <w:rPr>
          <w:rFonts w:ascii="Constantia" w:hAnsi="Constantia" w:cs="Constantia" w:eastAsia="Constantia"/>
          <w:sz w:val="52"/>
          <w:szCs w:val="52"/>
          <w:color w:val="FFFFFF"/>
          <w:spacing w:val="-21"/>
          <w:w w:val="100"/>
          <w:position w:val="1"/>
        </w:rPr>
        <w:t>t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3"/>
          <w:w w:val="100"/>
          <w:position w:val="1"/>
        </w:rPr>
        <w:t>esbo</w:t>
      </w:r>
      <w:r>
        <w:rPr>
          <w:rFonts w:ascii="Constantia" w:hAnsi="Constantia" w:cs="Constantia" w:eastAsia="Constantia"/>
          <w:sz w:val="52"/>
          <w:szCs w:val="52"/>
          <w:color w:val="FFFFFF"/>
          <w:spacing w:val="0"/>
          <w:w w:val="100"/>
          <w:position w:val="1"/>
        </w:rPr>
        <w:t>g</w:t>
      </w:r>
      <w:r>
        <w:rPr>
          <w:rFonts w:ascii="Constantia" w:hAnsi="Constantia" w:cs="Constantia" w:eastAsia="Constantia"/>
          <w:sz w:val="52"/>
          <w:szCs w:val="52"/>
          <w:color w:val="FFFFFF"/>
          <w:spacing w:val="-34"/>
          <w:w w:val="100"/>
          <w:position w:val="1"/>
        </w:rPr>
        <w:t> 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8"/>
          <w:w w:val="100"/>
          <w:position w:val="1"/>
        </w:rPr>
        <w:t>A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3"/>
          <w:w w:val="100"/>
          <w:position w:val="1"/>
        </w:rPr>
        <w:t>udien</w:t>
      </w:r>
      <w:r>
        <w:rPr>
          <w:rFonts w:ascii="Constantia" w:hAnsi="Constantia" w:cs="Constantia" w:eastAsia="Constantia"/>
          <w:sz w:val="52"/>
          <w:szCs w:val="52"/>
          <w:color w:val="FFFFFF"/>
          <w:spacing w:val="-24"/>
          <w:w w:val="100"/>
          <w:position w:val="1"/>
        </w:rPr>
        <w:t>c</w:t>
      </w:r>
      <w:r>
        <w:rPr>
          <w:rFonts w:ascii="Constantia" w:hAnsi="Constantia" w:cs="Constantia" w:eastAsia="Constantia"/>
          <w:sz w:val="52"/>
          <w:szCs w:val="52"/>
          <w:color w:val="FFFFFF"/>
          <w:spacing w:val="0"/>
          <w:w w:val="100"/>
          <w:position w:val="1"/>
        </w:rPr>
        <w:t>e</w:t>
      </w:r>
      <w:r>
        <w:rPr>
          <w:rFonts w:ascii="Constantia" w:hAnsi="Constantia" w:cs="Constantia" w:eastAsia="Constantia"/>
          <w:sz w:val="52"/>
          <w:szCs w:val="52"/>
          <w:color w:val="FFFFFF"/>
          <w:spacing w:val="-38"/>
          <w:w w:val="100"/>
          <w:position w:val="1"/>
        </w:rPr>
        <w:t> </w:t>
      </w:r>
      <w:r>
        <w:rPr>
          <w:rFonts w:ascii="Constantia" w:hAnsi="Constantia" w:cs="Constantia" w:eastAsia="Constantia"/>
          <w:sz w:val="52"/>
          <w:szCs w:val="52"/>
          <w:color w:val="FFFFFF"/>
          <w:spacing w:val="-20"/>
          <w:w w:val="100"/>
          <w:position w:val="1"/>
        </w:rPr>
        <w:t>R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3"/>
          <w:w w:val="100"/>
          <w:position w:val="1"/>
        </w:rPr>
        <w:t>esea</w:t>
      </w:r>
      <w:r>
        <w:rPr>
          <w:rFonts w:ascii="Constantia" w:hAnsi="Constantia" w:cs="Constantia" w:eastAsia="Constantia"/>
          <w:sz w:val="52"/>
          <w:szCs w:val="52"/>
          <w:color w:val="FFFFFF"/>
          <w:spacing w:val="-20"/>
          <w:w w:val="100"/>
          <w:position w:val="1"/>
        </w:rPr>
        <w:t>r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3"/>
          <w:w w:val="100"/>
          <w:position w:val="1"/>
        </w:rPr>
        <w:t>c</w:t>
      </w:r>
      <w:r>
        <w:rPr>
          <w:rFonts w:ascii="Constantia" w:hAnsi="Constantia" w:cs="Constantia" w:eastAsia="Constantia"/>
          <w:sz w:val="52"/>
          <w:szCs w:val="52"/>
          <w:color w:val="FFFFFF"/>
          <w:spacing w:val="0"/>
          <w:w w:val="100"/>
          <w:position w:val="1"/>
        </w:rPr>
        <w:t>h</w:t>
      </w:r>
      <w:r>
        <w:rPr>
          <w:rFonts w:ascii="Constantia" w:hAnsi="Constantia" w:cs="Constantia" w:eastAsia="Constantia"/>
          <w:sz w:val="52"/>
          <w:szCs w:val="52"/>
          <w:color w:val="FFFFFF"/>
          <w:spacing w:val="-34"/>
          <w:w w:val="100"/>
          <w:position w:val="1"/>
        </w:rPr>
        <w:t> 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3"/>
          <w:w w:val="100"/>
          <w:position w:val="1"/>
        </w:rPr>
        <w:t>Stu</w:t>
      </w:r>
      <w:r>
        <w:rPr>
          <w:rFonts w:ascii="Constantia" w:hAnsi="Constantia" w:cs="Constantia" w:eastAsia="Constantia"/>
          <w:sz w:val="52"/>
          <w:szCs w:val="52"/>
          <w:color w:val="FFFFFF"/>
          <w:spacing w:val="-18"/>
          <w:w w:val="100"/>
          <w:position w:val="1"/>
        </w:rPr>
        <w:t>d</w:t>
      </w:r>
      <w:r>
        <w:rPr>
          <w:rFonts w:ascii="Constantia" w:hAnsi="Constantia" w:cs="Constantia" w:eastAsia="Constantia"/>
          <w:sz w:val="52"/>
          <w:szCs w:val="52"/>
          <w:color w:val="FFFFFF"/>
          <w:spacing w:val="0"/>
          <w:w w:val="100"/>
          <w:position w:val="1"/>
        </w:rPr>
        <w:t>y</w:t>
      </w:r>
      <w:r>
        <w:rPr>
          <w:rFonts w:ascii="Constantia" w:hAnsi="Constantia" w:cs="Constantia" w:eastAsia="Constantia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450" w:lineRule="exact"/>
        <w:ind w:left="3065" w:right="2676"/>
        <w:jc w:val="center"/>
        <w:rPr>
          <w:rFonts w:ascii="Constantia" w:hAnsi="Constantia" w:cs="Constantia" w:eastAsia="Constantia"/>
          <w:sz w:val="40"/>
          <w:szCs w:val="40"/>
        </w:rPr>
      </w:pPr>
      <w:rPr/>
      <w:r>
        <w:rPr>
          <w:rFonts w:ascii="Constantia" w:hAnsi="Constantia" w:cs="Constantia" w:eastAsia="Constantia"/>
          <w:sz w:val="40"/>
          <w:szCs w:val="40"/>
          <w:color w:val="FFFFFF"/>
          <w:spacing w:val="-10"/>
          <w:w w:val="100"/>
          <w:position w:val="1"/>
        </w:rPr>
        <w:t>Sep</w:t>
      </w:r>
      <w:r>
        <w:rPr>
          <w:rFonts w:ascii="Constantia" w:hAnsi="Constantia" w:cs="Constantia" w:eastAsia="Constantia"/>
          <w:sz w:val="40"/>
          <w:szCs w:val="40"/>
          <w:color w:val="FFFFFF"/>
          <w:spacing w:val="-16"/>
          <w:w w:val="100"/>
          <w:position w:val="1"/>
        </w:rPr>
        <w:t>t</w:t>
      </w:r>
      <w:r>
        <w:rPr>
          <w:rFonts w:ascii="Constantia" w:hAnsi="Constantia" w:cs="Constantia" w:eastAsia="Constantia"/>
          <w:sz w:val="40"/>
          <w:szCs w:val="40"/>
          <w:color w:val="FFFFFF"/>
          <w:spacing w:val="-10"/>
          <w:w w:val="100"/>
          <w:position w:val="1"/>
        </w:rPr>
        <w:t>embe</w:t>
      </w:r>
      <w:r>
        <w:rPr>
          <w:rFonts w:ascii="Constantia" w:hAnsi="Constantia" w:cs="Constantia" w:eastAsia="Constantia"/>
          <w:sz w:val="40"/>
          <w:szCs w:val="40"/>
          <w:color w:val="FFFFFF"/>
          <w:spacing w:val="0"/>
          <w:w w:val="100"/>
          <w:position w:val="1"/>
        </w:rPr>
        <w:t>r</w:t>
      </w:r>
      <w:r>
        <w:rPr>
          <w:rFonts w:ascii="Constantia" w:hAnsi="Constantia" w:cs="Constantia" w:eastAsia="Constantia"/>
          <w:sz w:val="40"/>
          <w:szCs w:val="40"/>
          <w:color w:val="FFFFFF"/>
          <w:spacing w:val="-34"/>
          <w:w w:val="100"/>
          <w:position w:val="1"/>
        </w:rPr>
        <w:t> </w:t>
      </w:r>
      <w:r>
        <w:rPr>
          <w:rFonts w:ascii="Constantia" w:hAnsi="Constantia" w:cs="Constantia" w:eastAsia="Constantia"/>
          <w:sz w:val="40"/>
          <w:szCs w:val="40"/>
          <w:color w:val="FFFFFF"/>
          <w:spacing w:val="-16"/>
          <w:w w:val="100"/>
          <w:position w:val="1"/>
        </w:rPr>
        <w:t>1</w:t>
      </w:r>
      <w:r>
        <w:rPr>
          <w:rFonts w:ascii="Constantia" w:hAnsi="Constantia" w:cs="Constantia" w:eastAsia="Constantia"/>
          <w:sz w:val="40"/>
          <w:szCs w:val="40"/>
          <w:color w:val="FFFFFF"/>
          <w:spacing w:val="-10"/>
          <w:w w:val="100"/>
          <w:position w:val="1"/>
        </w:rPr>
        <w:t>5</w:t>
      </w:r>
      <w:r>
        <w:rPr>
          <w:rFonts w:ascii="Constantia" w:hAnsi="Constantia" w:cs="Constantia" w:eastAsia="Constantia"/>
          <w:sz w:val="40"/>
          <w:szCs w:val="40"/>
          <w:color w:val="FFFFFF"/>
          <w:spacing w:val="0"/>
          <w:w w:val="100"/>
          <w:position w:val="1"/>
        </w:rPr>
        <w:t>,</w:t>
      </w:r>
      <w:r>
        <w:rPr>
          <w:rFonts w:ascii="Constantia" w:hAnsi="Constantia" w:cs="Constantia" w:eastAsia="Constantia"/>
          <w:sz w:val="40"/>
          <w:szCs w:val="40"/>
          <w:color w:val="FFFFFF"/>
          <w:spacing w:val="-20"/>
          <w:w w:val="100"/>
          <w:position w:val="1"/>
        </w:rPr>
        <w:t> </w:t>
      </w:r>
      <w:r>
        <w:rPr>
          <w:rFonts w:ascii="Constantia" w:hAnsi="Constantia" w:cs="Constantia" w:eastAsia="Constantia"/>
          <w:sz w:val="40"/>
          <w:szCs w:val="40"/>
          <w:color w:val="FFFFFF"/>
          <w:spacing w:val="-10"/>
          <w:w w:val="100"/>
          <w:position w:val="1"/>
        </w:rPr>
        <w:t>2011</w:t>
      </w:r>
      <w:r>
        <w:rPr>
          <w:rFonts w:ascii="Constantia" w:hAnsi="Constantia" w:cs="Constantia" w:eastAsia="Constantia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306" w:lineRule="exact"/>
        <w:ind w:left="3185" w:right="2786"/>
        <w:jc w:val="center"/>
        <w:rPr>
          <w:rFonts w:ascii="Constantia" w:hAnsi="Constantia" w:cs="Constantia" w:eastAsia="Constantia"/>
          <w:sz w:val="28"/>
          <w:szCs w:val="28"/>
        </w:rPr>
      </w:pPr>
      <w:rPr/>
      <w:r>
        <w:rPr>
          <w:rFonts w:ascii="Constantia" w:hAnsi="Constantia" w:cs="Constantia" w:eastAsia="Constantia"/>
          <w:sz w:val="28"/>
          <w:szCs w:val="28"/>
          <w:color w:val="FFFFFF"/>
          <w:spacing w:val="-13"/>
          <w:w w:val="100"/>
          <w:position w:val="1"/>
        </w:rPr>
        <w:t>H</w:t>
      </w:r>
      <w:r>
        <w:rPr>
          <w:rFonts w:ascii="Constantia" w:hAnsi="Constantia" w:cs="Constantia" w:eastAsia="Constantia"/>
          <w:sz w:val="28"/>
          <w:szCs w:val="28"/>
          <w:color w:val="FFFFFF"/>
          <w:spacing w:val="-7"/>
          <w:w w:val="100"/>
          <w:position w:val="1"/>
        </w:rPr>
        <w:t>erita</w:t>
      </w:r>
      <w:r>
        <w:rPr>
          <w:rFonts w:ascii="Constantia" w:hAnsi="Constantia" w:cs="Constantia" w:eastAsia="Constantia"/>
          <w:sz w:val="28"/>
          <w:szCs w:val="28"/>
          <w:color w:val="FFFFFF"/>
          <w:spacing w:val="-14"/>
          <w:w w:val="100"/>
          <w:position w:val="1"/>
        </w:rPr>
        <w:t>g</w:t>
      </w:r>
      <w:r>
        <w:rPr>
          <w:rFonts w:ascii="Constantia" w:hAnsi="Constantia" w:cs="Constantia" w:eastAsia="Constantia"/>
          <w:sz w:val="28"/>
          <w:szCs w:val="28"/>
          <w:color w:val="FFFFFF"/>
          <w:spacing w:val="0"/>
          <w:w w:val="100"/>
          <w:position w:val="1"/>
        </w:rPr>
        <w:t>e</w:t>
      </w:r>
      <w:r>
        <w:rPr>
          <w:rFonts w:ascii="Constantia" w:hAnsi="Constantia" w:cs="Constantia" w:eastAsia="Constantia"/>
          <w:sz w:val="28"/>
          <w:szCs w:val="28"/>
          <w:color w:val="FFFFFF"/>
          <w:spacing w:val="-21"/>
          <w:w w:val="100"/>
          <w:position w:val="1"/>
        </w:rPr>
        <w:t> </w:t>
      </w:r>
      <w:r>
        <w:rPr>
          <w:rFonts w:ascii="Constantia" w:hAnsi="Constantia" w:cs="Constantia" w:eastAsia="Constantia"/>
          <w:sz w:val="28"/>
          <w:szCs w:val="28"/>
          <w:color w:val="FFFFFF"/>
          <w:spacing w:val="-10"/>
          <w:w w:val="100"/>
          <w:position w:val="1"/>
        </w:rPr>
        <w:t>C</w:t>
      </w:r>
      <w:r>
        <w:rPr>
          <w:rFonts w:ascii="Constantia" w:hAnsi="Constantia" w:cs="Constantia" w:eastAsia="Constantia"/>
          <w:sz w:val="28"/>
          <w:szCs w:val="28"/>
          <w:color w:val="FFFFFF"/>
          <w:spacing w:val="-7"/>
          <w:w w:val="100"/>
          <w:position w:val="1"/>
        </w:rPr>
        <w:t>onsultin</w:t>
      </w:r>
      <w:r>
        <w:rPr>
          <w:rFonts w:ascii="Constantia" w:hAnsi="Constantia" w:cs="Constantia" w:eastAsia="Constantia"/>
          <w:sz w:val="28"/>
          <w:szCs w:val="28"/>
          <w:color w:val="FFFFFF"/>
          <w:spacing w:val="0"/>
          <w:w w:val="100"/>
          <w:position w:val="1"/>
        </w:rPr>
        <w:t>g</w:t>
      </w:r>
      <w:r>
        <w:rPr>
          <w:rFonts w:ascii="Constantia" w:hAnsi="Constantia" w:cs="Constantia" w:eastAsia="Constantia"/>
          <w:sz w:val="28"/>
          <w:szCs w:val="28"/>
          <w:color w:val="FFFFFF"/>
          <w:spacing w:val="-14"/>
          <w:w w:val="100"/>
          <w:position w:val="1"/>
        </w:rPr>
        <w:t> </w:t>
      </w:r>
      <w:r>
        <w:rPr>
          <w:rFonts w:ascii="Constantia" w:hAnsi="Constantia" w:cs="Constantia" w:eastAsia="Constantia"/>
          <w:sz w:val="28"/>
          <w:szCs w:val="28"/>
          <w:color w:val="FFFFFF"/>
          <w:spacing w:val="-7"/>
          <w:w w:val="100"/>
          <w:position w:val="1"/>
        </w:rPr>
        <w:t>Inc</w:t>
      </w:r>
      <w:r>
        <w:rPr>
          <w:rFonts w:ascii="Constantia" w:hAnsi="Constantia" w:cs="Constantia" w:eastAsia="Constantia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pict>
          <v:shape style="position:absolute;margin-left:132pt;margin-top:195.360001pt;width:480pt;height:524.64pt;mso-position-horizontal-relative:page;mso-position-vertical-relative:page;z-index:-3340" type="#_x0000_t75">
            <v:imagedata r:id="rId15" o:title=""/>
          </v:shape>
        </w:pict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auto"/>
        <w:ind w:left="100" w:right="-20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u w:val="single" w:color="000000"/>
        </w:rPr>
        <w:t>Table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u w:val="single" w:color="0000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u w:val="single" w:color="000000"/>
        </w:rPr>
        <w:t>C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u w:val="single" w:color="000000"/>
        </w:rPr>
        <w:t>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u w:val="single" w:color="000000"/>
        </w:rPr>
        <w:t>ntents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Executive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Summary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2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Introduction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3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Design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6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7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Recommendations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21</w:t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Credits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23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tabs>
          <w:tab w:pos="80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24</w:t>
      </w:r>
    </w:p>
    <w:p>
      <w:pPr>
        <w:jc w:val="left"/>
        <w:spacing w:after="0"/>
        <w:sectPr>
          <w:pgNumType w:start="1"/>
          <w:pgMar w:header="765" w:footer="964" w:top="980" w:bottom="1160" w:left="1340" w:right="1340"/>
          <w:headerReference w:type="default" r:id="rId13"/>
          <w:footerReference w:type="default" r:id="rId14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Executive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Summary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48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wh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tore,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protect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enhance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land,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buildings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Whitesbog.”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base,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group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supporters,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outstanding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urce.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built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strength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deeper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Whitesbog?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Whitesbog?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away?”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250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99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exact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forwarded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partners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consideration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1,000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addresses,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approx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ately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25%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recipients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findings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revealed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porta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visitors: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5" w:after="0" w:line="275" w:lineRule="auto"/>
        <w:ind w:left="820" w:right="278" w:firstLine="-360"/>
        <w:jc w:val="both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</w:t>
      </w:r>
      <w:r>
        <w:rPr>
          <w:rFonts w:ascii="Constantia" w:hAnsi="Constantia" w:cs="Constantia" w:eastAsia="Constantia"/>
          <w:sz w:val="22"/>
          <w:szCs w:val="22"/>
          <w:spacing w:val="-2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formation,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heavily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mouth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portal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“fa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e”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rich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75" w:lineRule="auto"/>
        <w:ind w:left="820" w:right="488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enrich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understanding,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primarily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75" w:lineRule="auto"/>
        <w:ind w:left="820" w:right="473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visitors;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emphasize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75" w:lineRule="auto"/>
        <w:ind w:left="820" w:right="55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structu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discover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thei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odate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8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outside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regular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structu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5" w:after="0" w:line="274" w:lineRule="auto"/>
        <w:ind w:left="820" w:right="454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marks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statement.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75" w:lineRule="auto"/>
        <w:ind w:left="820" w:right="256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lua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ongoing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relationship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wit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efforts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76" w:lineRule="auto"/>
        <w:ind w:left="100" w:right="6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exciting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ects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contained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valu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findings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Introduction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10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appro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2010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organization’s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submitted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success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application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Jersey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Trust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201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statement,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elands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treasure.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8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developed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1,000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perc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expectations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weeks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reminder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entire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1,000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mpiled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Trust.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247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77" w:lineRule="exact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leted,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estimated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25%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spacing w:val="17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Additionally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June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17" w:after="0" w:line="274" w:lineRule="auto"/>
        <w:ind w:left="120" w:right="16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25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Bluebe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Festival,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comp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surveys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enter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data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base.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Paper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ey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vailable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outreach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eve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0" w:right="49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report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recommendations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ontinuing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Why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ua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  <w:t>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?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4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outcomes.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allows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fectiveness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ide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lua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measures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outcomes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measures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reference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points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organizational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set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goals,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perf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mance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standards,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measure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Comp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onents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5" w:lineRule="auto"/>
        <w:ind w:left="120" w:right="16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central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element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study: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28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vati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restore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protect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land,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buildings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primarily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chnical.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condition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assessments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architectural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servation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20" w:right="267" w:firstLine="7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2.070429pt;width:144pt;height:.1pt;mso-position-horizontal-relative:page;mso-position-vertical-relative:paragraph;z-index:-3339" coordorigin="1440,-41" coordsize="2880,2">
            <v:shape style="position:absolute;left:1440;top:-41;width:2880;height:2" coordorigin="1440,-41" coordsize="2880,0" path="m1440,-41l4320,-4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sa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ple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pulation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unk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own.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Whitesbog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mail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list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00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names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th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initial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popul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tion,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survey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forwarded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other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relevant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distribution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includ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inelands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Preservation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Alliance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Facebook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organizati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nal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partner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ail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lists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order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maximize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number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ponses.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information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subheading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  <w:u w:val="single" w:color="000000"/>
          <w:position w:val="0"/>
        </w:rPr>
        <w:t>Po</w:t>
      </w:r>
      <w:r>
        <w:rPr>
          <w:rFonts w:ascii="Calibri" w:hAnsi="Calibri" w:cs="Calibri" w:eastAsia="Calibri"/>
          <w:sz w:val="20"/>
          <w:szCs w:val="20"/>
          <w:spacing w:val="-2"/>
          <w:w w:val="100"/>
          <w:u w:val="single" w:color="0000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-2"/>
          <w:w w:val="100"/>
          <w:u w:val="single" w:color="000000"/>
          <w:position w:val="0"/>
        </w:rPr>
      </w:r>
      <w:r>
        <w:rPr>
          <w:rFonts w:ascii="Calibri" w:hAnsi="Calibri" w:cs="Calibri" w:eastAsia="Calibri"/>
          <w:sz w:val="20"/>
          <w:szCs w:val="20"/>
          <w:spacing w:val="0"/>
          <w:w w:val="100"/>
          <w:u w:val="single" w:color="000000"/>
          <w:position w:val="0"/>
        </w:rPr>
        <w:t>sible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u w:val="single" w:color="0000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u w:val="single" w:color="000000"/>
          <w:position w:val="0"/>
        </w:rPr>
        <w:t>Biases”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65" w:footer="964" w:top="980" w:bottom="1160" w:left="132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6" w:lineRule="auto"/>
        <w:ind w:left="120" w:right="17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rpr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tatio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measured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participat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rich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versity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nature.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participants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erences,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opinions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assess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interpretative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Cr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iter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Jersey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Historical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Commission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5" w:lineRule="auto"/>
        <w:ind w:left="120" w:right="11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Commission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interface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strongly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considered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study: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4" w:lineRule="auto"/>
        <w:ind w:left="840" w:right="807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teristics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interpretation?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4" w:after="0" w:line="275" w:lineRule="auto"/>
        <w:ind w:left="840" w:right="369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techniques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according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styles,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phys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abilities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presentation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techniques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abilities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achieve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goals?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“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  <w:t>M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aking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Mean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u w:val="single" w:color="0000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g”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27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across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unprecedented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light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declining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visitation,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finan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stress,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themselves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struggling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relevant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traction,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themselves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competing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digital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virtual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environments,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expanding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120" w:right="16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emphasized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collectio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allowing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Now,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appro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overturned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steps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invite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create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Instead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something,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moved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somebody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order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mu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rving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“som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body,”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audi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evaluates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interest,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understanding,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determine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serve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“somebody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”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0" w:right="13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roles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lic.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shape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inspiration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reflection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access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stories,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buildings,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landsc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plants,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animals,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features,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3.570427pt;width:144pt;height:.1pt;mso-position-horizontal-relative:page;mso-position-vertical-relative:paragraph;z-index:-3338" coordorigin="1440,-71" coordsize="2880,2">
            <v:shape style="position:absolute;left:1440;top:-71;width:2880;height:2" coordorigin="1440,-71" coordsize="2880,0" path="m1440,-71l4320,-7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Weil,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S.,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"Fr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Being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  <w:position w:val="0"/>
        </w:rPr>
        <w:t>b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out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Somethi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Being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So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d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going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Transfo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mation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</w:p>
    <w:p>
      <w:pPr>
        <w:spacing w:before="0" w:after="0" w:line="240" w:lineRule="auto"/>
        <w:ind w:left="1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American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Museum",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Da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dal</w:t>
      </w:r>
      <w:r>
        <w:rPr>
          <w:rFonts w:ascii="Calibri" w:hAnsi="Calibri" w:cs="Calibri" w:eastAsia="Calibri"/>
          <w:sz w:val="20"/>
          <w:szCs w:val="20"/>
          <w:spacing w:val="-1"/>
          <w:w w:val="100"/>
          <w:i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8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/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(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1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9)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: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‐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58.</w:t>
      </w:r>
    </w:p>
    <w:p>
      <w:pPr>
        <w:jc w:val="left"/>
        <w:spacing w:after="0"/>
        <w:sectPr>
          <w:pgMar w:header="765" w:footer="964" w:top="980" w:bottom="1160" w:left="132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themselves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refl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onne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tions,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meaning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7" w:after="0" w:line="240" w:lineRule="auto"/>
        <w:ind w:left="120" w:right="-20"/>
        <w:jc w:val="left"/>
        <w:rPr>
          <w:rFonts w:ascii="Constantia" w:hAnsi="Constantia" w:cs="Constantia" w:eastAsia="Constantia"/>
          <w:sz w:val="14"/>
          <w:szCs w:val="14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3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0"/>
        </w:rPr>
      </w:r>
    </w:p>
    <w:p>
      <w:pPr>
        <w:spacing w:before="45" w:after="0" w:line="240" w:lineRule="auto"/>
        <w:ind w:left="139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0.830677pt;height:271.44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8" w:after="0" w:line="242" w:lineRule="auto"/>
        <w:ind w:left="120" w:right="742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Fig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u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Au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d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ence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s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ear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c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corporat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collections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knowled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g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h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itesbog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interests.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Logic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Evaluation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24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measure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mode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illustrates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effects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activity.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mode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drafted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(what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Whitesbog)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</w:t>
      </w:r>
      <w:r>
        <w:rPr>
          <w:rFonts w:ascii="Constantia" w:hAnsi="Constantia" w:cs="Constantia" w:eastAsia="Constantia"/>
          <w:sz w:val="22"/>
          <w:szCs w:val="22"/>
          <w:spacing w:val="-2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(what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og).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staff,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ement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tesbog.”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backgr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sample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logic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76" w:lineRule="exact"/>
        <w:ind w:left="120" w:right="-20"/>
        <w:jc w:val="left"/>
        <w:rPr>
          <w:rFonts w:ascii="Constantia" w:hAnsi="Constantia" w:cs="Constantia" w:eastAsia="Constantia"/>
          <w:sz w:val="14"/>
          <w:szCs w:val="14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(Fig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2).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4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1" w:after="0" w:line="244" w:lineRule="exact"/>
        <w:ind w:left="120" w:right="51" w:firstLine="7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2.069898pt;width:144pt;height:.1pt;mso-position-horizontal-relative:page;mso-position-vertical-relative:paragraph;z-index:-3337" coordorigin="1440,-41" coordsize="2880,2">
            <v:shape style="position:absolute;left:1440;top:-41;width:2880;height:2" coordorigin="1440,-41" coordsize="2880,0" path="m1440,-41l4320,-4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Silvenn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"Visitor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Maki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Museums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New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Ag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,"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Cu</w:t>
      </w:r>
      <w:r>
        <w:rPr>
          <w:rFonts w:ascii="Calibri" w:hAnsi="Calibri" w:cs="Calibri" w:eastAsia="Calibri"/>
          <w:sz w:val="20"/>
          <w:szCs w:val="20"/>
          <w:spacing w:val="-2"/>
          <w:w w:val="100"/>
          <w:i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ator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3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(1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5):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‐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69.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Weil,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S.,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"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seu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ublic”,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Curator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(3)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(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):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5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‐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1.</w:t>
      </w:r>
    </w:p>
    <w:p>
      <w:pPr>
        <w:spacing w:before="0" w:after="0" w:line="246" w:lineRule="exact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“Logic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del”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Shaping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tcomes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color w:val="0000FF"/>
          <w:spacing w:val="0"/>
          <w:w w:val="100"/>
          <w:position w:val="0"/>
        </w:rPr>
      </w:r>
      <w:hyperlink r:id="rId17"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http: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www.shapingoutcomes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  <w:t>.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org/course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-2"/>
            <w:w w:val="100"/>
            <w:u w:val="single" w:color="0000FF"/>
            <w:position w:val="0"/>
          </w:rPr>
          <w:t>m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-2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odel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  <w:t>/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1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i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u w:val="single" w:color="0000FF"/>
            <w:position w:val="0"/>
          </w:rPr>
          <w:t>ndex.htm</w:t>
        </w:r>
        <w:r>
          <w:rPr>
            <w:rFonts w:ascii="Calibri" w:hAnsi="Calibri" w:cs="Calibri" w:eastAsia="Calibri"/>
            <w:sz w:val="20"/>
            <w:szCs w:val="20"/>
            <w:color w:val="0000FF"/>
            <w:spacing w:val="0"/>
            <w:w w:val="100"/>
            <w:position w:val="0"/>
          </w:rPr>
        </w:r>
        <w:r>
          <w:rPr>
            <w:rFonts w:ascii="Calibri" w:hAnsi="Calibri" w:cs="Calibri" w:eastAsia="Calibri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765" w:footer="964" w:top="980" w:bottom="1160" w:left="132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2" w:lineRule="auto"/>
        <w:ind w:left="100" w:right="687"/>
        <w:jc w:val="left"/>
        <w:rPr>
          <w:rFonts w:ascii="Corbel" w:hAnsi="Corbel" w:cs="Corbel" w:eastAsia="Corbel"/>
          <w:sz w:val="22"/>
          <w:szCs w:val="22"/>
        </w:rPr>
      </w:pPr>
      <w:rPr/>
      <w:r>
        <w:rPr/>
        <w:pict>
          <v:group style="position:absolute;margin-left:94.569984pt;margin-top:-237.707138pt;width:422.86006pt;height:234.88003pt;mso-position-horizontal-relative:page;mso-position-vertical-relative:paragraph;z-index:-3336" coordorigin="1891,-4754" coordsize="8457,4698">
            <v:shape style="position:absolute;left:1914;top:-4738;width:8411;height:4632" type="#_x0000_t75">
              <v:imagedata r:id="rId18" o:title=""/>
            </v:shape>
            <v:group style="position:absolute;left:1900;top:-4746;width:8441;height:2" coordorigin="1900,-4746" coordsize="8441,2">
              <v:shape style="position:absolute;left:1900;top:-4746;width:8441;height:2" coordorigin="1900,-4746" coordsize="8441,0" path="m1900,-4746l10340,-4746e" filled="f" stroked="t" strokeweight=".82003pt" strokecolor="#000000">
                <v:path arrowok="t"/>
              </v:shape>
            </v:group>
            <v:group style="position:absolute;left:1907;top:-4739;width:2;height:4639" coordorigin="1907,-4739" coordsize="2,4639">
              <v:shape style="position:absolute;left:1907;top:-4739;width:2;height:4639" coordorigin="1907,-4739" coordsize="0,4639" path="m1907,-4739l1907,-100e" filled="f" stroked="t" strokeweight=".82pt" strokecolor="#000000">
                <v:path arrowok="t"/>
              </v:shape>
            </v:group>
            <v:group style="position:absolute;left:10333;top:-4739;width:2;height:4639" coordorigin="10333,-4739" coordsize="2,4639">
              <v:shape style="position:absolute;left:10333;top:-4739;width:2;height:4639" coordorigin="10333,-4739" coordsize="0,4639" path="m10333,-4739l10333,-100e" filled="f" stroked="t" strokeweight=".82003pt" strokecolor="#000000">
                <v:path arrowok="t"/>
              </v:shape>
            </v:group>
            <v:group style="position:absolute;left:1900;top:-92;width:8441;height:2" coordorigin="1900,-92" coordsize="8441,2">
              <v:shape style="position:absolute;left:1900;top:-92;width:8441;height:2" coordorigin="1900,-92" coordsize="8441,0" path="m1900,-92l10340,-92e" filled="f" stroked="t" strokeweight=".82pt" strokecolor="#000000">
                <v:path arrowok="t"/>
              </v:shape>
            </v:group>
            <v:group style="position:absolute;left:1900;top:-63;width:8441;height:2" coordorigin="1900,-63" coordsize="8441,2">
              <v:shape style="position:absolute;left:1900;top:-63;width:8441;height:2" coordorigin="1900,-63" coordsize="8441,0" path="m1900,-63l10340,-63e" filled="f" stroked="t" strokeweight=".64001pt" strokecolor="#000000">
                <v:path arrowok="t"/>
              </v:shape>
            </v:group>
            <w10:wrap type="none"/>
          </v:group>
        </w:pic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Fig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u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2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Whit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sbog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corp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rated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eleme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logic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understand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th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h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stor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s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te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Desi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4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reviewed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existing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materials,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Vill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Additionally,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Heritag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performed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thorough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literature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ensure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methodology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29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7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attende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ckoff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Exec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Phill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goals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project.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centr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lud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Whitesbog?”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Whitesbog?”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“What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m?”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iterations.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21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careful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view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curr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literature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leading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theories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strategies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curre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efforts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draft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stions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eworded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mindful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length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76" w:lineRule="auto"/>
        <w:ind w:left="100" w:right="5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effectiveness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ions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Draft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distributed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Commit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trustees.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follow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held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reviewed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initial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draft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translated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broad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Som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including: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demographics,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habits,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strategies,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reviewed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uploa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“live”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June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19,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week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period.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ss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  <w:t>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mination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7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method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appro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larg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onstraints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project.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udience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invitation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1,000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master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thousands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names,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addresses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gone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dormant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deleted.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invitation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1,000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names.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ailed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foll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invitations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twice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eate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participation.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Additionally,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paper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prepared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held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6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June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25,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table.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Fly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handed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attendees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complete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line.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Thirt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paper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75" w:lineRule="auto"/>
        <w:ind w:left="120" w:right="55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entered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weeks,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outreach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8" w:lineRule="auto"/>
        <w:ind w:left="120" w:right="369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forward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link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organizational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partners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broaden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pool.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Alliance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acebook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link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placed,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advertising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spacing w:val="14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invitation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forwarded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lists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seve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organizational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partne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Possi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Biases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118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issemination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inherent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biases,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though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team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minimize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electronic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address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unable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rvey.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Paper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stival,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outreach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effort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minimize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bias.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methodol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sampling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visited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Dissemination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Alliance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(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Facebook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page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electronic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venues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attempted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minimize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bias.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dissemination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lyers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exposure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Results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23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ponse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ceived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June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received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9,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nearly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weeks.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267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began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245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fully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91.8%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mpletion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exact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forwarded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listserv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Facebook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consideration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email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1,000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addresses,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oximately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25%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cipients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40" w:lineRule="auto"/>
        <w:ind w:left="120" w:right="176" w:firstLine="7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2.070427pt;width:144pt;height:.1pt;mso-position-horizontal-relative:page;mso-position-vertical-relative:paragraph;z-index:-3335" coordorigin="1440,-41" coordsize="2880,2">
            <v:shape style="position:absolute;left:1440;top:-41;width:2880;height:2" coordorigin="1440,-41" coordsize="2880,0" path="m1440,-41l4320,-4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PPA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has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6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5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“friends”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bo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o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ge.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It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known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how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any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pondents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completed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urve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y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.</w:t>
      </w:r>
    </w:p>
    <w:p>
      <w:pPr>
        <w:jc w:val="left"/>
        <w:spacing w:after="0"/>
        <w:sectPr>
          <w:pgMar w:header="765" w:footer="964" w:top="980" w:bottom="1160" w:left="1320" w:right="134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579pt;width:323.27947pt;height:212.97pt;mso-position-horizontal-relative:page;mso-position-vertical-relative:page;z-index:-3334" type="#_x0000_t202" filled="f" stroked="f">
            <v:textbox inset="0,0,0,0">
              <w:txbxContent>
                <w:p>
                  <w:pPr>
                    <w:spacing w:before="1" w:after="0" w:line="120" w:lineRule="exact"/>
                    <w:jc w:val="left"/>
                    <w:rPr>
                      <w:sz w:val="12"/>
                      <w:szCs w:val="12"/>
                    </w:rPr>
                  </w:pPr>
                  <w:rPr/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1440" w:right="-20"/>
                    <w:jc w:val="left"/>
                    <w:rPr>
                      <w:rFonts w:ascii="Corbel" w:hAnsi="Corbel" w:cs="Corbel" w:eastAsia="Corbel"/>
                      <w:sz w:val="18"/>
                      <w:szCs w:val="18"/>
                    </w:rPr>
                  </w:pPr>
                  <w:rPr/>
                  <w:r>
                    <w:rPr>
                      <w:rFonts w:ascii="Corbel" w:hAnsi="Corbel" w:cs="Corbel" w:eastAsia="Corbel"/>
                      <w:sz w:val="18"/>
                      <w:szCs w:val="18"/>
                      <w:spacing w:val="0"/>
                      <w:w w:val="100"/>
                    </w:rPr>
                    <w:t>Heritage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9"/>
                      <w:w w:val="100"/>
                    </w:rPr>
                    <w:t> </w:t>
                  </w:r>
                  <w:r>
                    <w:rPr>
                      <w:rFonts w:ascii="Corbel" w:hAnsi="Corbel" w:cs="Corbel" w:eastAsia="Corbel"/>
                      <w:sz w:val="18"/>
                      <w:szCs w:val="18"/>
                      <w:spacing w:val="-1"/>
                      <w:w w:val="100"/>
                    </w:rPr>
                    <w:t>C</w:t>
                  </w:r>
                  <w:r>
                    <w:rPr>
                      <w:rFonts w:ascii="Corbel" w:hAnsi="Corbel" w:cs="Corbel" w:eastAsia="Corbel"/>
                      <w:sz w:val="18"/>
                      <w:szCs w:val="18"/>
                      <w:spacing w:val="0"/>
                      <w:w w:val="100"/>
                    </w:rPr>
                    <w:t>onsu</w:t>
                  </w:r>
                  <w:r>
                    <w:rPr>
                      <w:rFonts w:ascii="Corbel" w:hAnsi="Corbel" w:cs="Corbel" w:eastAsia="Corbel"/>
                      <w:sz w:val="18"/>
                      <w:szCs w:val="18"/>
                      <w:spacing w:val="-1"/>
                      <w:w w:val="100"/>
                    </w:rPr>
                    <w:t>l</w:t>
                  </w:r>
                  <w:r>
                    <w:rPr>
                      <w:rFonts w:ascii="Corbel" w:hAnsi="Corbel" w:cs="Corbel" w:eastAsia="Corbel"/>
                      <w:sz w:val="18"/>
                      <w:szCs w:val="18"/>
                      <w:spacing w:val="0"/>
                      <w:w w:val="100"/>
                    </w:rPr>
                    <w:t>ting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  <w:spacing w:val="-8"/>
                      <w:w w:val="100"/>
                    </w:rPr>
                    <w:t> </w:t>
                  </w:r>
                  <w:r>
                    <w:rPr>
                      <w:rFonts w:ascii="Corbel" w:hAnsi="Corbel" w:cs="Corbel" w:eastAsia="Corbel"/>
                      <w:sz w:val="18"/>
                      <w:szCs w:val="18"/>
                      <w:spacing w:val="0"/>
                      <w:w w:val="100"/>
                    </w:rPr>
                    <w:t>Inc</w:t>
                  </w:r>
                </w:p>
              </w:txbxContent>
            </v:textbox>
          </v:shape>
        </w:pict>
      </w:r>
      <w:r>
        <w:rPr/>
        <w:pict>
          <v:group style="position:absolute;margin-left:0pt;margin-top:164.580002pt;width:475.44pt;height:627.39pt;mso-position-horizontal-relative:page;mso-position-vertical-relative:page;z-index:-3333" coordorigin="0,3292" coordsize="9509,12548">
            <v:shape style="position:absolute;left:0;top:7301;width:6466;height:8539" type="#_x0000_t75">
              <v:imagedata r:id="rId21" o:title=""/>
            </v:shape>
            <v:shape style="position:absolute;left:2730;top:3292;width:6779;height:5674" type="#_x0000_t75">
              <v:imagedata r:id="rId22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Respondent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Demog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aphics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64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demographics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267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indicated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concentrations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Women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majori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68%,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32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men.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75" w:lineRule="auto"/>
        <w:ind w:left="120" w:right="4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tended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older,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concentration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5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strong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between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3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54.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small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3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younger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(Fi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3).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120" w:right="-20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Fig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u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cluded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concentration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9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responses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fr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55.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60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ldren,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44%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grandchildren,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56%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grandchil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right="80"/>
        <w:jc w:val="righ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spacing w:val="0"/>
          <w:w w:val="99"/>
        </w:rPr>
        <w:t>8</w:t>
      </w:r>
      <w:r>
        <w:rPr>
          <w:rFonts w:ascii="Calibri" w:hAnsi="Calibri" w:cs="Calibri" w:eastAsia="Calibri"/>
          <w:sz w:val="22"/>
          <w:szCs w:val="22"/>
          <w:spacing w:val="0"/>
          <w:w w:val="100"/>
        </w:rPr>
      </w:r>
    </w:p>
    <w:p>
      <w:pPr>
        <w:jc w:val="right"/>
        <w:spacing w:after="0"/>
        <w:sectPr>
          <w:pgMar w:header="765" w:footer="0" w:top="980" w:bottom="280" w:left="1320" w:right="1340"/>
          <w:headerReference w:type="default" r:id="rId19"/>
          <w:footerReference w:type="default" r:id="rId20"/>
          <w:pgSz w:w="12240" w:h="158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761.799927" w:type="dxa"/>
      </w:tblPr>
      <w:tblGrid/>
      <w:tr>
        <w:trPr>
          <w:trHeight w:val="907" w:hRule="exact"/>
        </w:trPr>
        <w:tc>
          <w:tcPr>
            <w:tcW w:w="6060" w:type="dxa"/>
            <w:gridSpan w:val="3"/>
            <w:tcBorders>
              <w:top w:val="single" w:sz="6.08024" w:space="0" w:color="000000"/>
              <w:bottom w:val="single" w:sz="6.08024" w:space="0" w:color="000000"/>
              <w:left w:val="single" w:sz="6.07992" w:space="0" w:color="000000"/>
              <w:right w:val="single" w:sz="6.08" w:space="0" w:color="000000"/>
            </w:tcBorders>
            <w:shd w:val="clear" w:color="auto" w:fill="EBF0DE"/>
          </w:tcPr>
          <w:p>
            <w:pPr>
              <w:spacing w:before="7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64" w:lineRule="auto"/>
              <w:ind w:left="2530" w:right="132" w:firstLine="-2344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f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f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m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bo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y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?</w:t>
            </w:r>
          </w:p>
        </w:tc>
      </w:tr>
      <w:tr>
        <w:trPr>
          <w:trHeight w:val="799" w:hRule="exact"/>
        </w:trPr>
        <w:tc>
          <w:tcPr>
            <w:tcW w:w="3730" w:type="dxa"/>
            <w:tcBorders>
              <w:top w:val="single" w:sz="6.08024" w:space="0" w:color="000000"/>
              <w:bottom w:val="single" w:sz="6.07976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1536" w:right="1510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e</w:t>
            </w:r>
          </w:p>
        </w:tc>
        <w:tc>
          <w:tcPr>
            <w:tcW w:w="1132" w:type="dxa"/>
            <w:tcBorders>
              <w:top w:val="single" w:sz="6.08024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34" w:right="316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of</w:t>
            </w:r>
          </w:p>
          <w:p>
            <w:pPr>
              <w:spacing w:before="25" w:after="0" w:line="240" w:lineRule="auto"/>
              <w:ind w:left="-9" w:right="-30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1199" w:type="dxa"/>
            <w:tcBorders>
              <w:top w:val="single" w:sz="6.08024" w:space="0" w:color="000000"/>
              <w:bottom w:val="single" w:sz="6.07976" w:space="0" w:color="000000"/>
              <w:left w:val="single" w:sz="6.08" w:space="0" w:color="000000"/>
              <w:right w:val="single" w:sz="6.08" w:space="0" w:color="DADCDD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67" w:right="365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of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25" w:after="0" w:line="240" w:lineRule="auto"/>
              <w:ind w:left="18" w:right="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spo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</w:p>
        </w:tc>
      </w:tr>
      <w:tr>
        <w:trPr>
          <w:trHeight w:val="534" w:hRule="exact"/>
        </w:trPr>
        <w:tc>
          <w:tcPr>
            <w:tcW w:w="3730" w:type="dxa"/>
            <w:tcBorders>
              <w:top w:val="single" w:sz="6.07976" w:space="0" w:color="000000"/>
              <w:bottom w:val="single" w:sz="6.07976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2" w:after="0" w:line="240" w:lineRule="auto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5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7"/>
                <w:w w:val="100"/>
              </w:rPr>
              <w:t>(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l</w:t>
            </w:r>
          </w:p>
          <w:p>
            <w:pPr>
              <w:spacing w:before="26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Host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3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)</w:t>
            </w:r>
          </w:p>
        </w:tc>
        <w:tc>
          <w:tcPr>
            <w:tcW w:w="1132" w:type="dxa"/>
            <w:tcBorders>
              <w:top w:val="single" w:sz="6.07976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51" w:right="32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7976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08" w:right="381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8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7</w:t>
            </w:r>
          </w:p>
        </w:tc>
      </w:tr>
      <w:tr>
        <w:trPr>
          <w:trHeight w:val="266" w:hRule="exact"/>
        </w:trPr>
        <w:tc>
          <w:tcPr>
            <w:tcW w:w="3730" w:type="dxa"/>
            <w:tcBorders>
              <w:top w:val="single" w:sz="6.07976" w:space="0" w:color="000000"/>
              <w:bottom w:val="single" w:sz="6.08024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3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rd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h,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ds</w:t>
            </w:r>
          </w:p>
        </w:tc>
        <w:tc>
          <w:tcPr>
            <w:tcW w:w="1132" w:type="dxa"/>
            <w:tcBorders>
              <w:top w:val="single" w:sz="6.07976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351" w:right="32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7976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418" w:right="398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-5"/>
                <w:w w:val="100"/>
              </w:rPr>
              <w:t>7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6</w:t>
            </w:r>
          </w:p>
        </w:tc>
      </w:tr>
      <w:tr>
        <w:trPr>
          <w:trHeight w:val="266" w:hRule="exact"/>
        </w:trPr>
        <w:tc>
          <w:tcPr>
            <w:tcW w:w="3730" w:type="dxa"/>
            <w:tcBorders>
              <w:top w:val="single" w:sz="6.08024" w:space="0" w:color="000000"/>
              <w:bottom w:val="single" w:sz="6.08024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ro</w:t>
            </w:r>
            <w:r>
              <w:rPr>
                <w:rFonts w:ascii="Corbel" w:hAnsi="Corbel" w:cs="Corbel" w:eastAsia="Corbel"/>
                <w:sz w:val="20"/>
                <w:szCs w:val="20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h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1132" w:type="dxa"/>
            <w:tcBorders>
              <w:top w:val="single" w:sz="6.08024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350" w:right="342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5</w:t>
            </w:r>
            <w:r>
              <w:rPr>
                <w:rFonts w:ascii="Corbel" w:hAnsi="Corbel" w:cs="Corbel" w:eastAsia="Corbel"/>
                <w:sz w:val="20"/>
                <w:szCs w:val="20"/>
                <w:spacing w:val="-5"/>
                <w:w w:val="100"/>
              </w:rPr>
              <w:t>7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8024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403" w:right="386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4</w:t>
            </w:r>
          </w:p>
        </w:tc>
      </w:tr>
      <w:tr>
        <w:trPr>
          <w:trHeight w:val="266" w:hRule="exact"/>
        </w:trPr>
        <w:tc>
          <w:tcPr>
            <w:tcW w:w="3730" w:type="dxa"/>
            <w:tcBorders>
              <w:top w:val="single" w:sz="6.08024" w:space="0" w:color="000000"/>
              <w:bottom w:val="single" w:sz="6.08024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Ne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p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p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1132" w:type="dxa"/>
            <w:tcBorders>
              <w:top w:val="single" w:sz="6.08024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338" w:right="32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4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8024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404" w:right="387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2</w:t>
            </w:r>
          </w:p>
        </w:tc>
      </w:tr>
      <w:tr>
        <w:trPr>
          <w:trHeight w:val="268" w:hRule="exact"/>
        </w:trPr>
        <w:tc>
          <w:tcPr>
            <w:tcW w:w="3730" w:type="dxa"/>
            <w:tcBorders>
              <w:top w:val="single" w:sz="6.08024" w:space="0" w:color="000000"/>
              <w:bottom w:val="single" w:sz="6.07976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4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rs</w:t>
            </w:r>
          </w:p>
        </w:tc>
        <w:tc>
          <w:tcPr>
            <w:tcW w:w="1132" w:type="dxa"/>
            <w:tcBorders>
              <w:top w:val="single" w:sz="6.08024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4" w:after="0" w:line="238" w:lineRule="exact"/>
              <w:ind w:left="337" w:right="327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36%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99" w:type="dxa"/>
            <w:tcBorders>
              <w:top w:val="single" w:sz="6.08024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4" w:after="0" w:line="238" w:lineRule="exact"/>
              <w:ind w:left="444" w:right="438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90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6" w:hRule="exact"/>
        </w:trPr>
        <w:tc>
          <w:tcPr>
            <w:tcW w:w="3730" w:type="dxa"/>
            <w:tcBorders>
              <w:top w:val="single" w:sz="6.07976" w:space="0" w:color="000000"/>
              <w:bottom w:val="single" w:sz="6.07976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‐</w:t>
            </w:r>
            <w:r>
              <w:rPr>
                <w:rFonts w:ascii="Corbel" w:hAnsi="Corbel" w:cs="Corbel" w:eastAsia="Corbel"/>
                <w:sz w:val="20"/>
                <w:szCs w:val="20"/>
                <w:spacing w:val="-5"/>
                <w:w w:val="100"/>
              </w:rPr>
              <w:t>Ma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eme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nn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m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1132" w:type="dxa"/>
            <w:tcBorders>
              <w:top w:val="single" w:sz="6.07976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372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0"/>
                <w:szCs w:val="20"/>
                <w:spacing w:val="5"/>
                <w:w w:val="100"/>
              </w:rPr>
              <w:t>2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7976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457" w:right="440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8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67" w:hRule="exact"/>
        </w:trPr>
        <w:tc>
          <w:tcPr>
            <w:tcW w:w="3730" w:type="dxa"/>
            <w:tcBorders>
              <w:top w:val="single" w:sz="6.07976" w:space="0" w:color="000000"/>
              <w:bottom w:val="single" w:sz="6.07976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25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M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z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</w:p>
        </w:tc>
        <w:tc>
          <w:tcPr>
            <w:tcW w:w="1132" w:type="dxa"/>
            <w:tcBorders>
              <w:top w:val="single" w:sz="6.07976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338" w:right="32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7976" w:space="0" w:color="000000"/>
              <w:bottom w:val="single" w:sz="6.0797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3" w:after="0" w:line="238" w:lineRule="exact"/>
              <w:ind w:left="458" w:right="452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6</w:t>
            </w:r>
          </w:p>
        </w:tc>
      </w:tr>
      <w:tr>
        <w:trPr>
          <w:trHeight w:val="533" w:hRule="exact"/>
        </w:trPr>
        <w:tc>
          <w:tcPr>
            <w:tcW w:w="3730" w:type="dxa"/>
            <w:tcBorders>
              <w:top w:val="single" w:sz="6.07976" w:space="0" w:color="000000"/>
              <w:bottom w:val="single" w:sz="6.56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2" w:after="0" w:line="264" w:lineRule="auto"/>
              <w:ind w:left="25" w:right="636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oo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(AAA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mme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odo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'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N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'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2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)</w:t>
            </w:r>
          </w:p>
        </w:tc>
        <w:tc>
          <w:tcPr>
            <w:tcW w:w="1132" w:type="dxa"/>
            <w:tcBorders>
              <w:top w:val="single" w:sz="6.07976" w:space="0" w:color="000000"/>
              <w:bottom w:val="single" w:sz="6.5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372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28%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1199" w:type="dxa"/>
            <w:tcBorders>
              <w:top w:val="single" w:sz="6.07976" w:space="0" w:color="000000"/>
              <w:bottom w:val="single" w:sz="6.56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6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40" w:lineRule="auto"/>
              <w:ind w:left="461" w:right="444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1</w:t>
            </w:r>
          </w:p>
        </w:tc>
      </w:tr>
      <w:tr>
        <w:trPr>
          <w:trHeight w:val="267" w:hRule="exact"/>
        </w:trPr>
        <w:tc>
          <w:tcPr>
            <w:tcW w:w="3730" w:type="dxa"/>
            <w:tcBorders>
              <w:top w:val="single" w:sz="6.56" w:space="0" w:color="000000"/>
              <w:bottom w:val="single" w:sz="6.08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26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4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5"/>
                <w:w w:val="100"/>
              </w:rPr>
              <w:t>Ma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l</w:t>
            </w:r>
          </w:p>
        </w:tc>
        <w:tc>
          <w:tcPr>
            <w:tcW w:w="1132" w:type="dxa"/>
            <w:tcBorders>
              <w:top w:val="single" w:sz="6.56" w:space="0" w:color="000000"/>
              <w:bottom w:val="single" w:sz="6.08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338" w:right="32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8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56" w:space="0" w:color="000000"/>
              <w:bottom w:val="single" w:sz="6.08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458" w:right="433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5</w:t>
            </w:r>
          </w:p>
        </w:tc>
      </w:tr>
      <w:tr>
        <w:trPr>
          <w:trHeight w:val="266" w:hRule="exact"/>
        </w:trPr>
        <w:tc>
          <w:tcPr>
            <w:tcW w:w="3730" w:type="dxa"/>
            <w:tcBorders>
              <w:top w:val="single" w:sz="6.08" w:space="0" w:color="000000"/>
              <w:bottom w:val="single" w:sz="6.08024" w:space="0" w:color="000000"/>
              <w:left w:val="single" w:sz="6.07992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26" w:right="-20"/>
              <w:jc w:val="left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7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5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7"/>
                <w:w w:val="100"/>
              </w:rPr>
              <w:t>(</w:t>
            </w:r>
            <w:r>
              <w:rPr>
                <w:rFonts w:ascii="Corbel" w:hAnsi="Corbel" w:cs="Corbel" w:eastAsia="Corbel"/>
                <w:sz w:val="20"/>
                <w:szCs w:val="20"/>
                <w:spacing w:val="5"/>
                <w:w w:val="100"/>
              </w:rPr>
              <w:t>F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0"/>
                <w:szCs w:val="20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boo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0"/>
                <w:szCs w:val="20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0"/>
                <w:szCs w:val="20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r,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0"/>
                <w:szCs w:val="20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0"/>
                <w:szCs w:val="20"/>
                <w:spacing w:val="1"/>
                <w:w w:val="100"/>
              </w:rPr>
              <w:t>g</w:t>
            </w:r>
            <w:r>
              <w:rPr>
                <w:rFonts w:ascii="Corbel" w:hAnsi="Corbel" w:cs="Corbel" w:eastAsia="Corbe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)</w:t>
            </w:r>
          </w:p>
        </w:tc>
        <w:tc>
          <w:tcPr>
            <w:tcW w:w="1132" w:type="dxa"/>
            <w:tcBorders>
              <w:top w:val="single" w:sz="6.08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337" w:right="329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0"/>
                <w:szCs w:val="20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%</w:t>
            </w:r>
          </w:p>
        </w:tc>
        <w:tc>
          <w:tcPr>
            <w:tcW w:w="1199" w:type="dxa"/>
            <w:tcBorders>
              <w:top w:val="single" w:sz="6.08" w:space="0" w:color="000000"/>
              <w:bottom w:val="single" w:sz="6.08024" w:space="0" w:color="000000"/>
              <w:left w:val="single" w:sz="6.08" w:space="0" w:color="000000"/>
              <w:right w:val="single" w:sz="6.08" w:space="0" w:color="000000"/>
            </w:tcBorders>
          </w:tcPr>
          <w:p>
            <w:pPr>
              <w:spacing w:before="12" w:after="0" w:line="238" w:lineRule="exact"/>
              <w:ind w:left="457" w:right="440"/>
              <w:jc w:val="center"/>
              <w:rPr>
                <w:rFonts w:ascii="Corbel" w:hAnsi="Corbel" w:cs="Corbel" w:eastAsia="Corbel"/>
                <w:sz w:val="20"/>
                <w:szCs w:val="20"/>
              </w:rPr>
            </w:pPr>
            <w:rPr/>
            <w:r>
              <w:rPr>
                <w:rFonts w:ascii="Corbel" w:hAnsi="Corbel" w:cs="Corbel" w:eastAsia="Corbel"/>
                <w:sz w:val="20"/>
                <w:szCs w:val="20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0"/>
                <w:szCs w:val="20"/>
                <w:spacing w:val="0"/>
                <w:w w:val="100"/>
              </w:rPr>
              <w:t>1</w:t>
            </w:r>
          </w:p>
        </w:tc>
      </w:tr>
    </w:tbl>
    <w:p>
      <w:pPr>
        <w:spacing w:before="34" w:after="0" w:line="242" w:lineRule="auto"/>
        <w:ind w:left="120" w:right="247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Re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99"/>
        </w:rPr>
        <w:t>s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99"/>
        </w:rPr>
        <w:t>p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ondents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0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tur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Int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rnet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“word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mouth”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formation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abo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u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histo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r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visit.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mail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popular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sources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for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m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ation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h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itesbog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su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v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respondents.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respond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nts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sites?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7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ten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internet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internet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search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engines,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websites,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travel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ite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Seventy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(7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4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%)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internet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planning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decisions(Table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1).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mouth.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Seventy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(70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%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attractions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mouth.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Tradit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such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76" w:lineRule="auto"/>
        <w:ind w:left="120" w:right="12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newspaper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newsletters,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magaz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57%,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40%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36%,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30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respectiv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methods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obtaining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medi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(Faceboo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k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twitter,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blogs),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ail,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travel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guidebooks,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16%,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8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%,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28%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respectiv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responses,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wit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televisio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gather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answers,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gathered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multiple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urces.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Wh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pond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nts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sites?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68" w:lineRule="auto"/>
        <w:ind w:left="120" w:right="7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motivations.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Smithsonian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sify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motivations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6</w:t>
      </w:r>
      <w:r>
        <w:rPr>
          <w:rFonts w:ascii="Times New Roman" w:hAnsi="Times New Roman" w:cs="Times New Roman" w:eastAsia="Times New Roman"/>
          <w:sz w:val="14"/>
          <w:szCs w:val="14"/>
          <w:spacing w:val="14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Smithsonian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separated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rience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separate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categories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including: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cognitive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introsp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ctive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social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3.570433pt;width:144pt;height:.1pt;mso-position-horizontal-relative:page;mso-position-vertical-relative:paragraph;z-index:-3332" coordorigin="1440,-71" coordsize="2880,2">
            <v:shape style="position:absolute;left:1440;top:-71;width:2880;height:2" coordorigin="1440,-71" coordsize="2880,0" path="m1440,-71l4320,-7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6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“Visitor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x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perience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Type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”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pendix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info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mation.</w:t>
      </w:r>
    </w:p>
    <w:p>
      <w:pPr>
        <w:jc w:val="left"/>
        <w:spacing w:after="0"/>
        <w:sectPr>
          <w:pgNumType w:start="9"/>
          <w:pgMar w:footer="964" w:header="765" w:top="980" w:bottom="1160" w:left="1320" w:right="1320"/>
          <w:footerReference w:type="default" r:id="rId2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3" w:lineRule="auto"/>
        <w:ind w:left="120" w:right="11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suit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knowledge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enriching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understanding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(81%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73%).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classi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itive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experience”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Smithsonian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“Individuals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clea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enhanced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textual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presentations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[…]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itive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satisfying.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important,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satisfaction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tellectual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aspects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experience.”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spacing w:val="9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less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inte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phys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interested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story,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information,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knowledge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shared.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interested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inform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stories,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text,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statements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significance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relevant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(Table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2).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9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next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catego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identified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moved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rare,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uncommon,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valua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(6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1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57%).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Smithsonian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classified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“ob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j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experiences.”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authentic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material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“real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thing.”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gravitate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towards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auth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ticity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75" w:lineRule="exact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objects.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spacing w:val="13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touch,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objects.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599.000015" w:type="dxa"/>
      </w:tblPr>
      <w:tblGrid/>
      <w:tr>
        <w:trPr>
          <w:trHeight w:val="307" w:hRule="exact"/>
        </w:trPr>
        <w:tc>
          <w:tcPr>
            <w:tcW w:w="8384" w:type="dxa"/>
            <w:gridSpan w:val="3"/>
            <w:tcBorders>
              <w:top w:val="single" w:sz="7.04" w:space="0" w:color="000000"/>
              <w:bottom w:val="nil" w:sz="6" w:space="0" w:color="auto"/>
              <w:left w:val="single" w:sz="7.04008" w:space="0" w:color="000000"/>
              <w:right w:val="single" w:sz="6.55976" w:space="0" w:color="000000"/>
            </w:tcBorders>
            <w:shd w:val="clear" w:color="auto" w:fill="DCE6F0"/>
          </w:tcPr>
          <w:p>
            <w:pPr>
              <w:spacing w:before="17" w:after="0" w:line="240" w:lineRule="auto"/>
              <w:ind w:left="2263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s?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893" w:hRule="exact"/>
        </w:trPr>
        <w:tc>
          <w:tcPr>
            <w:tcW w:w="5759" w:type="dxa"/>
            <w:tcBorders>
              <w:top w:val="nil" w:sz="6" w:space="0" w:color="auto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0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331" w:right="232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nil" w:sz="6" w:space="0" w:color="auto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79" w:right="36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-8" w:right="-2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nil" w:sz="6" w:space="0" w:color="auto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25" w:right="42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22" w:right="1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443" w:right="44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7.04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3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3" w:lineRule="exact"/>
              <w:ind w:left="397" w:right="387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7.04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3" w:lineRule="exact"/>
              <w:ind w:left="458" w:right="43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182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7.04" w:space="0" w:color="000000"/>
              <w:bottom w:val="single" w:sz="7.04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458" w:right="457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7.04" w:space="0" w:color="000000"/>
              <w:bottom w:val="single" w:sz="7.04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eei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396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458" w:right="45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7.04" w:space="0" w:color="000000"/>
              <w:bottom w:val="single" w:sz="7.04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458" w:right="43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7.04" w:space="0" w:color="000000"/>
              <w:bottom w:val="single" w:sz="7.04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382" w:right="37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458" w:right="44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5759" w:type="dxa"/>
            <w:tcBorders>
              <w:top w:val="single" w:sz="7.04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eeli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8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502" w:right="50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eei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02" w:right="50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dhoo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mem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383" w:right="37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19" w:right="50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eeli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22%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18" w:right="50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oo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02" w:right="50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759" w:type="dxa"/>
            <w:tcBorders>
              <w:top w:val="single" w:sz="6.56" w:space="0" w:color="000000"/>
              <w:bottom w:val="single" w:sz="6.56" w:space="0" w:color="000000"/>
              <w:left w:val="single" w:sz="7.04008" w:space="0" w:color="000000"/>
              <w:right w:val="single" w:sz="7.0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42" w:right="42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18" w:right="51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4" w:after="0" w:line="242" w:lineRule="auto"/>
        <w:ind w:left="120" w:right="952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2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0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listed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pursui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formatio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knowled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g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understanding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0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top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motivations.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5" w:lineRule="auto"/>
        <w:ind w:left="120" w:right="499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wanted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imagine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places,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eel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spiritu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onne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tion,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recall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rsonal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hood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memor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(50%,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24%,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23%).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classified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Smithsonian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“intro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pective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riences”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4" w:lineRule="exact"/>
        <w:ind w:left="120" w:right="701" w:firstLine="7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5.119898pt;width:144pt;height:.1pt;mso-position-horizontal-relative:page;mso-position-vertical-relative:paragraph;z-index:-3331" coordorigin="1440,-102" coordsize="2880,2">
            <v:shape style="position:absolute;left:1440;top:-102;width:2880;height:2" coordorigin="1440,-102" coordsize="2880,0" path="m1440,-102l4320,-102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Doeri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Z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“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trangers,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Gue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Clients?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Experi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nces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Museums”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Paper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presented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confer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anag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Performance,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nan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Servi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Weimar,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Germany,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17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‐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11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6" w:lineRule="exact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Ibid.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64" w:lineRule="auto"/>
        <w:ind w:left="120" w:right="28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“turn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inwar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feelings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essentially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private,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triggered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settin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[a]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museum”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spacing w:val="11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hig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personal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often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self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guided.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introspective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riences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emphasize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imagination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reflection.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13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Finally,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“spending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ends,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family,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le”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(50%)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grandchildren,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75" w:lineRule="exact"/>
        <w:ind w:left="120" w:right="-20"/>
        <w:jc w:val="left"/>
        <w:rPr>
          <w:rFonts w:ascii="Constantia" w:hAnsi="Constantia" w:cs="Constantia" w:eastAsia="Constantia"/>
          <w:sz w:val="14"/>
          <w:szCs w:val="14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46%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selected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“seeing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gs”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10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0"/>
        </w:rPr>
      </w:r>
    </w:p>
    <w:p>
      <w:pPr>
        <w:spacing w:before="41" w:after="0" w:line="268" w:lineRule="auto"/>
        <w:ind w:left="120" w:right="13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pending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frien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family,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described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Smithsonian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“soc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experiences”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teraction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someone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satisfying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experience”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11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enjoy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discussion,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interaction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friends,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leisurely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pace.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329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motivational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categories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varied,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differ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multiple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120" w:right="14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types: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tive,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introspectiv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requires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ferent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interaction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12</w:t>
      </w:r>
      <w:r>
        <w:rPr>
          <w:rFonts w:ascii="Times New Roman" w:hAnsi="Times New Roman" w:cs="Times New Roman" w:eastAsia="Times New Roman"/>
          <w:sz w:val="14"/>
          <w:szCs w:val="14"/>
          <w:spacing w:val="10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introspective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less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attracted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tour,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suited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cognitive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xperie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lik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drawn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festiv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hands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activity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friends.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Spec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lect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formation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exhibits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attract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cognitive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ying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programmi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accommodate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varying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needs.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5" w:lineRule="exact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3.570429pt;width:144pt;height:.1pt;mso-position-horizontal-relative:page;mso-position-vertical-relative:paragraph;z-index:-3330" coordorigin="1440,-71" coordsize="2880,2">
            <v:shape style="position:absolute;left:1440;top:-71;width:2880;height:2" coordorigin="1440,-71" coordsize="2880,0" path="m1440,-71l4320,-7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9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9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-1"/>
        </w:rPr>
        <w:t>Ibid.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crosstab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analysis.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Ibid.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i/>
          <w:position w:val="0"/>
        </w:rPr>
        <w:t>Ibid.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6" w:lineRule="exact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12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nfo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mation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“V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sitor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Experie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Types”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app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ndix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report.</w:t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63.5pt;margin-top:291.179993pt;width:148.5pt;height:390.72pt;mso-position-horizontal-relative:page;mso-position-vertical-relative:page;z-index:-3329" type="#_x0000_t75">
            <v:imagedata r:id="rId24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11.800003" w:type="dxa"/>
      </w:tblPr>
      <w:tblGrid/>
      <w:tr>
        <w:trPr>
          <w:trHeight w:val="899" w:hRule="exact"/>
        </w:trPr>
        <w:tc>
          <w:tcPr>
            <w:tcW w:w="7318" w:type="dxa"/>
            <w:gridSpan w:val="3"/>
            <w:tcBorders>
              <w:top w:val="single" w:sz="7.04024" w:space="0" w:color="000000"/>
              <w:bottom w:val="single" w:sz="6.55976" w:space="0" w:color="000000"/>
              <w:left w:val="single" w:sz="7.04" w:space="0" w:color="000000"/>
              <w:right w:val="single" w:sz="6.56024" w:space="0" w:color="000000"/>
            </w:tcBorders>
            <w:shd w:val="clear" w:color="auto" w:fill="EBF0DE"/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723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00" w:hRule="exact"/>
        </w:trPr>
        <w:tc>
          <w:tcPr>
            <w:tcW w:w="4769" w:type="dxa"/>
            <w:tcBorders>
              <w:top w:val="single" w:sz="6.55976" w:space="0" w:color="000000"/>
              <w:bottom w:val="single" w:sz="6.5602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077" w:right="207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6.55976" w:space="0" w:color="000000"/>
              <w:bottom w:val="single" w:sz="6.56024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79" w:right="36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-8" w:right="-2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5976" w:space="0" w:color="000000"/>
              <w:bottom w:val="single" w:sz="6.56024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93" w:right="37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-8" w:right="-2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4769" w:type="dxa"/>
            <w:tcBorders>
              <w:top w:val="single" w:sz="6.56024" w:space="0" w:color="000000"/>
              <w:bottom w:val="single" w:sz="7.0402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9" w:after="0" w:line="263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rv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6.56024" w:space="0" w:color="000000"/>
              <w:bottom w:val="single" w:sz="7.04024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9" w:after="0" w:line="263" w:lineRule="exact"/>
              <w:ind w:left="397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024" w:space="0" w:color="000000"/>
              <w:bottom w:val="single" w:sz="7.04024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9" w:after="0" w:line="263" w:lineRule="exact"/>
              <w:ind w:left="412" w:right="41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7.04024" w:space="0" w:color="000000"/>
              <w:bottom w:val="single" w:sz="7.0402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4024" w:space="0" w:color="000000"/>
              <w:bottom w:val="single" w:sz="7.04024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397" w:right="37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024" w:space="0" w:color="000000"/>
              <w:bottom w:val="single" w:sz="7.04024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7" w:after="0" w:line="265" w:lineRule="exact"/>
              <w:ind w:left="427" w:right="40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7.04024" w:space="0" w:color="000000"/>
              <w:bottom w:val="single" w:sz="7.0402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4024" w:space="0" w:color="000000"/>
              <w:bottom w:val="single" w:sz="7.04024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397" w:right="39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024" w:space="0" w:color="000000"/>
              <w:bottom w:val="single" w:sz="7.04024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7" w:after="0" w:line="265" w:lineRule="exact"/>
              <w:ind w:left="427" w:right="42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7.04024" w:space="0" w:color="000000"/>
              <w:bottom w:val="single" w:sz="7.0397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Ne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J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ory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4024" w:space="0" w:color="000000"/>
              <w:bottom w:val="single" w:sz="7.0397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9%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024" w:space="0" w:color="000000"/>
              <w:bottom w:val="single" w:sz="7.0397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7" w:after="0" w:line="265" w:lineRule="exact"/>
              <w:ind w:left="426" w:right="42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3976" w:space="0" w:color="000000"/>
              <w:bottom w:val="single" w:sz="7.0397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382" w:right="37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7" w:after="0" w:line="265" w:lineRule="exact"/>
              <w:ind w:left="412" w:right="41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7.03976" w:space="0" w:color="000000"/>
              <w:bottom w:val="single" w:sz="7.0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3976" w:space="0" w:color="000000"/>
              <w:bottom w:val="single" w:sz="7.04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420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64%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3976" w:space="0" w:color="000000"/>
              <w:bottom w:val="single" w:sz="7.04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7" w:after="0" w:line="265" w:lineRule="exact"/>
              <w:ind w:left="427" w:right="41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4" w:space="0" w:color="000000"/>
              <w:bottom w:val="single" w:sz="7.04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418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7" w:after="0" w:line="265" w:lineRule="exact"/>
              <w:ind w:left="426" w:right="41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4769" w:type="dxa"/>
            <w:tcBorders>
              <w:top w:val="single" w:sz="7.04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8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rv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7.04" w:space="0" w:color="000000"/>
              <w:bottom w:val="single" w:sz="6.5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8" w:after="0" w:line="264" w:lineRule="exact"/>
              <w:ind w:left="382" w:right="37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6.5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8" w:after="0" w:line="264" w:lineRule="exact"/>
              <w:ind w:left="426" w:right="41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6.56" w:space="0" w:color="000000"/>
              <w:bottom w:val="single" w:sz="6.5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397" w:right="37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9" w:after="0" w:line="264" w:lineRule="exact"/>
              <w:ind w:left="427" w:right="41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'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ory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6.56" w:space="0" w:color="000000"/>
              <w:bottom w:val="single" w:sz="6.5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418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9" w:after="0" w:line="264" w:lineRule="exact"/>
              <w:ind w:left="471" w:right="47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Et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6.56" w:space="0" w:color="000000"/>
              <w:bottom w:val="single" w:sz="6.5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382" w:right="37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9" w:after="0" w:line="264" w:lineRule="exact"/>
              <w:ind w:left="472" w:right="45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476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ory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4" w:type="dxa"/>
            <w:tcBorders>
              <w:top w:val="single" w:sz="6.56" w:space="0" w:color="000000"/>
              <w:bottom w:val="single" w:sz="6.56" w:space="0" w:color="000000"/>
              <w:left w:val="single" w:sz="7.0402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418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024" w:space="0" w:color="000000"/>
            </w:tcBorders>
          </w:tcPr>
          <w:p>
            <w:pPr>
              <w:spacing w:before="19" w:after="0" w:line="264" w:lineRule="exact"/>
              <w:ind w:left="486" w:right="46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4" w:after="0" w:line="240" w:lineRule="auto"/>
        <w:ind w:left="100" w:right="-20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His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oric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preserv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99"/>
        </w:rPr>
        <w:t>a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tion,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1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cultural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he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r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tage,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blueberri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popular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interests.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76" w:lineRule="auto"/>
        <w:ind w:left="100" w:right="21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topics,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ose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aligned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statement.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behind.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able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select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iple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answers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multi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women’s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ethnic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labor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3).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478.5pt;margin-top:274.619995pt;width:133.5pt;height:438.72pt;mso-position-horizontal-relative:page;mso-position-vertical-relative:page;z-index:-3328" type="#_x0000_t75">
            <v:imagedata r:id="rId25" o:title=""/>
          </v:shape>
        </w:pict>
      </w:r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56.199999" w:type="dxa"/>
      </w:tblPr>
      <w:tblGrid/>
      <w:tr>
        <w:trPr>
          <w:trHeight w:val="899" w:hRule="exact"/>
        </w:trPr>
        <w:tc>
          <w:tcPr>
            <w:tcW w:w="9269" w:type="dxa"/>
            <w:gridSpan w:val="3"/>
            <w:tcBorders>
              <w:top w:val="single" w:sz="7.04024" w:space="0" w:color="000000"/>
              <w:bottom w:val="single" w:sz="6.56024" w:space="0" w:color="000000"/>
              <w:left w:val="single" w:sz="7.04" w:space="0" w:color="000000"/>
              <w:right w:val="single" w:sz="7.04024" w:space="0" w:color="000000"/>
            </w:tcBorders>
            <w:shd w:val="clear" w:color="auto" w:fill="C5D9F0"/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738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How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?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6239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287" w:right="228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024" w:space="0" w:color="000000"/>
              <w:bottom w:val="single" w:sz="6.56024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40" w:lineRule="auto"/>
              <w:ind w:left="503" w:right="50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113" w:right="1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024" w:space="0" w:color="000000"/>
              <w:bottom w:val="single" w:sz="6.56024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40" w:lineRule="auto"/>
              <w:ind w:left="503" w:right="49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98" w:right="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6024" w:space="0" w:color="000000"/>
              <w:bottom w:val="single" w:sz="7.0397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3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024" w:space="0" w:color="000000"/>
              <w:bottom w:val="single" w:sz="7.0397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3" w:lineRule="exact"/>
              <w:ind w:left="533" w:right="5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024" w:space="0" w:color="000000"/>
              <w:bottom w:val="single" w:sz="7.0397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3" w:lineRule="exact"/>
              <w:ind w:left="533" w:right="51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180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j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7.03976" w:space="0" w:color="000000"/>
              <w:bottom w:val="single" w:sz="7.0397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503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7.03976" w:space="0" w:color="000000"/>
              <w:bottom w:val="single" w:sz="7.0397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548" w:right="54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‐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7.03976" w:space="0" w:color="000000"/>
              <w:bottom w:val="single" w:sz="7.0397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502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7.03976" w:space="0" w:color="000000"/>
              <w:bottom w:val="single" w:sz="7.0397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533" w:right="53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7.03976" w:space="0" w:color="000000"/>
              <w:bottom w:val="single" w:sz="7.0397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502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7.03976" w:space="0" w:color="000000"/>
              <w:bottom w:val="single" w:sz="7.0397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533" w:right="53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99" w:hRule="exact"/>
        </w:trPr>
        <w:tc>
          <w:tcPr>
            <w:tcW w:w="6239" w:type="dxa"/>
            <w:tcBorders>
              <w:top w:val="single" w:sz="7.03976" w:space="0" w:color="000000"/>
              <w:bottom w:val="single" w:sz="6.5597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7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‐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7.03976" w:space="0" w:color="000000"/>
              <w:bottom w:val="single" w:sz="6.5597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18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7.03976" w:space="0" w:color="000000"/>
              <w:bottom w:val="single" w:sz="6.5597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33" w:right="52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5976" w:space="0" w:color="000000"/>
              <w:bottom w:val="single" w:sz="6.56024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5976" w:space="0" w:color="000000"/>
              <w:bottom w:val="single" w:sz="6.56024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518" w:right="51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5976" w:space="0" w:color="000000"/>
              <w:bottom w:val="single" w:sz="6.56024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548" w:right="52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Boo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Ma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024" w:space="0" w:color="000000"/>
              <w:bottom w:val="single" w:sz="6.56024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502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024" w:space="0" w:color="000000"/>
              <w:bottom w:val="single" w:sz="6.56024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532" w:right="52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6024" w:space="0" w:color="000000"/>
              <w:bottom w:val="single" w:sz="6.5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"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"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024" w:space="0" w:color="000000"/>
              <w:bottom w:val="single" w:sz="6.5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518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024" w:space="0" w:color="000000"/>
              <w:bottom w:val="single" w:sz="6.5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533" w:right="51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" w:space="0" w:color="000000"/>
              <w:bottom w:val="single" w:sz="6.5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18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" w:space="0" w:color="000000"/>
              <w:bottom w:val="single" w:sz="6.5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5" w:lineRule="exact"/>
              <w:ind w:left="533" w:right="5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‐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pho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2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od)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" w:space="0" w:color="000000"/>
              <w:bottom w:val="single" w:sz="6.56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518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" w:space="0" w:color="000000"/>
              <w:bottom w:val="single" w:sz="6.5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5" w:lineRule="exact"/>
              <w:ind w:left="593" w:right="57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6239" w:type="dxa"/>
            <w:tcBorders>
              <w:top w:val="single" w:sz="6.56" w:space="0" w:color="000000"/>
              <w:bottom w:val="single" w:sz="7.04" w:space="0" w:color="000000"/>
              <w:left w:val="single" w:sz="7.04" w:space="0" w:color="000000"/>
              <w:right w:val="single" w:sz="6.55976" w:space="0" w:color="000000"/>
            </w:tcBorders>
          </w:tcPr>
          <w:p>
            <w:pPr>
              <w:spacing w:before="19" w:after="0" w:line="263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‐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n'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ood)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30" w:type="dxa"/>
            <w:tcBorders>
              <w:top w:val="single" w:sz="6.56" w:space="0" w:color="000000"/>
              <w:bottom w:val="single" w:sz="7.04" w:space="0" w:color="000000"/>
              <w:left w:val="single" w:sz="6.55976" w:space="0" w:color="000000"/>
              <w:right w:val="single" w:sz="6.55976" w:space="0" w:color="000000"/>
            </w:tcBorders>
          </w:tcPr>
          <w:p>
            <w:pPr>
              <w:spacing w:before="19" w:after="0" w:line="263" w:lineRule="exact"/>
              <w:ind w:left="502" w:right="4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500" w:type="dxa"/>
            <w:tcBorders>
              <w:top w:val="single" w:sz="6.56" w:space="0" w:color="000000"/>
              <w:bottom w:val="single" w:sz="7.04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3" w:lineRule="exact"/>
              <w:ind w:left="593" w:right="57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4" w:after="0" w:line="240" w:lineRule="auto"/>
        <w:ind w:left="120" w:right="-20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4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Res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99"/>
        </w:rPr>
        <w:t>p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ondents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0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listed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a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lking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popular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l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earn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activity.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styles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3" w:lineRule="auto"/>
        <w:ind w:left="120" w:right="20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paid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unpaid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presenters.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exhibits,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printed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hands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adult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hands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chil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’s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electronic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4).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grandchildr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37%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(40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respondents)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“ha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children’s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activities”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13</w:t>
      </w:r>
      <w:r>
        <w:rPr>
          <w:rFonts w:ascii="Times New Roman" w:hAnsi="Times New Roman" w:cs="Times New Roman" w:eastAsia="Times New Roman"/>
          <w:sz w:val="14"/>
          <w:szCs w:val="14"/>
          <w:spacing w:val="15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large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tration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prefer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uctured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prefer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unst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uctured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riences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distinction.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pref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needs.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reinforced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previ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section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etailed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motivations.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3.570433pt;width:144pt;height:.1pt;mso-position-horizontal-relative:page;mso-position-vertical-relative:paragraph;z-index:-3327" coordorigin="1440,-71" coordsize="2880,2">
            <v:shape style="position:absolute;left:1440;top:-71;width:2880;height:2" coordorigin="1440,-71" coordsize="2880,0" path="m1440,-71l4320,-7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13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crosstab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analysis.</w:t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63.400002" w:type="dxa"/>
      </w:tblPr>
      <w:tblGrid/>
      <w:tr>
        <w:trPr>
          <w:trHeight w:val="1199" w:hRule="exact"/>
        </w:trPr>
        <w:tc>
          <w:tcPr>
            <w:tcW w:w="8653" w:type="dxa"/>
            <w:gridSpan w:val="3"/>
            <w:tcBorders>
              <w:top w:val="single" w:sz="7.04024" w:space="0" w:color="000000"/>
              <w:bottom w:val="single" w:sz="6.56024" w:space="0" w:color="000000"/>
              <w:left w:val="single" w:sz="7.04" w:space="0" w:color="000000"/>
              <w:right w:val="single" w:sz="7.03976" w:space="0" w:color="000000"/>
            </w:tcBorders>
            <w:shd w:val="clear" w:color="auto" w:fill="EBF0DE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063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rv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prog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?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5939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271" w:right="226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2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40" w:lineRule="auto"/>
              <w:ind w:left="412" w:right="39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4" w:lineRule="exact"/>
              <w:ind w:left="22" w:right="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024" w:space="0" w:color="000000"/>
              <w:bottom w:val="single" w:sz="6.5602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9" w:after="0" w:line="240" w:lineRule="auto"/>
              <w:ind w:left="442" w:right="44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4" w:lineRule="exact"/>
              <w:ind w:left="38" w:right="3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Sat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J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4" w:lineRule="exact"/>
              <w:ind w:left="412" w:right="39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024" w:space="0" w:color="000000"/>
              <w:bottom w:val="single" w:sz="6.5602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9" w:after="0" w:line="264" w:lineRule="exact"/>
              <w:ind w:left="473" w:right="47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hopp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024" w:space="0" w:color="000000"/>
              <w:bottom w:val="single" w:sz="6.5602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4" w:lineRule="exact"/>
              <w:ind w:left="427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024" w:space="0" w:color="000000"/>
              <w:bottom w:val="single" w:sz="6.5602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9" w:after="0" w:line="264" w:lineRule="exact"/>
              <w:ind w:left="473" w:right="47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5939" w:type="dxa"/>
            <w:tcBorders>
              <w:top w:val="single" w:sz="6.56024" w:space="0" w:color="000000"/>
              <w:bottom w:val="single" w:sz="7.0397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8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,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024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12" w:right="40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36%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024" w:space="0" w:color="000000"/>
              <w:bottom w:val="single" w:sz="7.0397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17" w:right="51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26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7" w:after="0" w:line="265" w:lineRule="exact"/>
              <w:ind w:left="517" w:right="51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7.03976" w:space="0" w:color="000000"/>
              <w:bottom w:val="single" w:sz="7.0402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Na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7.03976" w:space="0" w:color="000000"/>
              <w:bottom w:val="single" w:sz="7.0402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38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7.03976" w:space="0" w:color="000000"/>
              <w:bottom w:val="single" w:sz="7.0402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7" w:after="0" w:line="265" w:lineRule="exact"/>
              <w:ind w:left="517" w:right="5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7.04024" w:space="0" w:color="000000"/>
              <w:bottom w:val="single" w:sz="7.0402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ght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7.04024" w:space="0" w:color="000000"/>
              <w:bottom w:val="single" w:sz="7.0402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7.04024" w:space="0" w:color="000000"/>
              <w:bottom w:val="single" w:sz="7.0402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7" w:after="0" w:line="265" w:lineRule="exact"/>
              <w:ind w:left="532" w:right="51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7.04024" w:space="0" w:color="000000"/>
              <w:bottom w:val="single" w:sz="7.0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rog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7.0402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38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22%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7.04024" w:space="0" w:color="000000"/>
              <w:bottom w:val="single" w:sz="7.0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7" w:after="0" w:line="265" w:lineRule="exact"/>
              <w:ind w:left="533" w:right="517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Q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2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Sy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27" w:right="42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7" w:after="0" w:line="265" w:lineRule="exact"/>
              <w:ind w:left="517" w:right="517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5939" w:type="dxa"/>
            <w:tcBorders>
              <w:top w:val="single" w:sz="7.04" w:space="0" w:color="000000"/>
              <w:bottom w:val="single" w:sz="6.5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7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7.04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4" w:lineRule="exact"/>
              <w:ind w:left="426" w:right="42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7.04" w:space="0" w:color="000000"/>
              <w:bottom w:val="single" w:sz="6.5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7" w:after="0" w:line="264" w:lineRule="exact"/>
              <w:ind w:left="532" w:right="5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4" w:lineRule="exact"/>
              <w:ind w:left="412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9" w:after="0" w:line="264" w:lineRule="exact"/>
              <w:ind w:left="532" w:right="51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593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&amp;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Ma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12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32" w:right="51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  <w:i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  <w:i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  <w:i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i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  <w:i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  <w:i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  <w:i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  <w:i/>
              </w:rPr>
              <w:t>Pa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  <w:i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  <w:i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  <w:i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  <w:i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  <w:i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  <w:i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  <w:i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  <w:i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  <w:i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7"/>
                <w:w w:val="100"/>
                <w:i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  <w:i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i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  <w:i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  <w:i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  <w:i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  <w:i/>
              </w:rPr>
              <w:t>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i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  <w:i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  <w:i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  <w:i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  <w:i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  <w:i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  <w:i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  <w:i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  <w:i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4" w:lineRule="exact"/>
              <w:ind w:left="426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9" w:after="0" w:line="264" w:lineRule="exact"/>
              <w:ind w:left="532" w:right="53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593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35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4" w:lineRule="exact"/>
              <w:ind w:left="412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7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7.03976" w:space="0" w:color="000000"/>
            </w:tcBorders>
          </w:tcPr>
          <w:p>
            <w:pPr>
              <w:spacing w:before="19" w:after="0" w:line="264" w:lineRule="exact"/>
              <w:ind w:left="517" w:right="5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4" w:after="0" w:line="242" w:lineRule="auto"/>
        <w:ind w:left="120" w:right="556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5: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blueb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rry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fe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s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ival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sh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pping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h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popular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8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respondents,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sig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ifi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c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minority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participated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structured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programs.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Participat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Prog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ams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76" w:lineRule="auto"/>
        <w:ind w:left="120" w:right="8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surprisi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gly,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berry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Festival—followed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clos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shopping.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rams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overy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Village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Suningive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Gard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5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68.999939" w:type="dxa"/>
      </w:tblPr>
      <w:tblGrid/>
      <w:tr>
        <w:trPr>
          <w:trHeight w:val="794" w:hRule="exact"/>
        </w:trPr>
        <w:tc>
          <w:tcPr>
            <w:tcW w:w="5804" w:type="dxa"/>
            <w:gridSpan w:val="3"/>
            <w:tcBorders>
              <w:top w:val="single" w:sz="7.04024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  <w:shd w:val="clear" w:color="auto" w:fill="C5D9F0"/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333" w:right="33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‐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2316" w:right="229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og?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00" w:hRule="exact"/>
        </w:trPr>
        <w:tc>
          <w:tcPr>
            <w:tcW w:w="3104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8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47" w:right="114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95" w:right="39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8" w:right="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8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39" w:right="43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38" w:right="3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40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72" w:right="47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39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518" w:right="5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ho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phy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532" w:right="53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7.03976" w:space="0" w:color="000000"/>
              <w:bottom w:val="single" w:sz="7.03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7.03976" w:space="0" w:color="000000"/>
              <w:bottom w:val="single" w:sz="7.03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532" w:right="51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99" w:hRule="exact"/>
        </w:trPr>
        <w:tc>
          <w:tcPr>
            <w:tcW w:w="3104" w:type="dxa"/>
            <w:tcBorders>
              <w:top w:val="single" w:sz="7.03976" w:space="0" w:color="000000"/>
              <w:bottom w:val="single" w:sz="6.5602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3976" w:space="0" w:color="000000"/>
              <w:bottom w:val="single" w:sz="6.5602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412" w:right="40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7.03976" w:space="0" w:color="000000"/>
              <w:bottom w:val="single" w:sz="6.56024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548" w:right="52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6.56024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6024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398" w:right="39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6.56024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533" w:right="51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rg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z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12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518" w:right="51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12" w:right="39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532" w:right="5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3104" w:type="dxa"/>
            <w:tcBorders>
              <w:top w:val="single" w:sz="6.5597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Bo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&amp;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597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12" w:right="38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10%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6.5597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32" w:right="51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3104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2"/>
              </w:rPr>
              <w:t>/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458" w:right="45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80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9" w:after="0" w:line="265" w:lineRule="exact"/>
              <w:ind w:left="532" w:right="51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4" w:after="0" w:line="241" w:lineRule="auto"/>
        <w:ind w:left="100" w:right="480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6: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Ma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0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participated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self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‐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g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u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d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Whitesbo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g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Wal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k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h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k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ng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backpac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k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4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m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popular.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158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participation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structured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espondents.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Walking,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hiking,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backp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cki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among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ude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relaxation,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photography,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watchi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identificati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recreation,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painting/drawing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6).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given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opportu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lud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try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k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iing,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ted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teaching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8.999996" w:type="dxa"/>
      </w:tblPr>
      <w:tblGrid/>
      <w:tr>
        <w:trPr>
          <w:trHeight w:val="299" w:hRule="exact"/>
        </w:trPr>
        <w:tc>
          <w:tcPr>
            <w:tcW w:w="9284" w:type="dxa"/>
            <w:gridSpan w:val="7"/>
            <w:tcBorders>
              <w:top w:val="single" w:sz="7.04024" w:space="0" w:color="000000"/>
              <w:bottom w:val="single" w:sz="6.55976" w:space="0" w:color="000000"/>
              <w:left w:val="single" w:sz="7.04" w:space="0" w:color="000000"/>
              <w:right w:val="single" w:sz="6.55976" w:space="0" w:color="000000"/>
            </w:tcBorders>
            <w:shd w:val="clear" w:color="auto" w:fill="DCE6F0"/>
          </w:tcPr>
          <w:p>
            <w:pPr>
              <w:spacing w:before="17" w:after="0" w:line="265" w:lineRule="exact"/>
              <w:ind w:left="3471" w:right="343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4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3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2323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color w:val="32323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0"/>
                <w:w w:val="102"/>
              </w:rPr>
              <w:t>og</w:t>
            </w:r>
            <w:r>
              <w:rPr>
                <w:rFonts w:ascii="Corbel" w:hAnsi="Corbel" w:cs="Corbel" w:eastAsia="Corbel"/>
                <w:sz w:val="22"/>
                <w:szCs w:val="22"/>
                <w:color w:val="000000"/>
                <w:spacing w:val="0"/>
                <w:w w:val="100"/>
              </w:rPr>
            </w:r>
          </w:p>
        </w:tc>
      </w:tr>
      <w:tr>
        <w:trPr>
          <w:trHeight w:val="900" w:hRule="exact"/>
        </w:trPr>
        <w:tc>
          <w:tcPr>
            <w:tcW w:w="2909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5992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81" w:right="97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1"/>
                <w:w w:val="102"/>
              </w:rPr>
              <w:t>Q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color w:val="323232"/>
                <w:spacing w:val="-1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color w:val="000000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5992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8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19" w:after="0" w:line="240" w:lineRule="auto"/>
              <w:ind w:left="133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Nei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25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6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9" w:right="25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40" w:lineRule="auto"/>
              <w:ind w:left="382" w:right="35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6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2909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5992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j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5992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25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3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2909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5992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fu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5992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25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4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66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6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2909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5992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5992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59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125" w:type="dxa"/>
            <w:tcBorders>
              <w:top w:val="single" w:sz="6.55976" w:space="0" w:color="000000"/>
              <w:bottom w:val="single" w:sz="6.5597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4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9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41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3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tcBorders>
              <w:top w:val="single" w:sz="6.55976" w:space="0" w:color="000000"/>
              <w:bottom w:val="single" w:sz="6.5597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3" w:after="0" w:line="242" w:lineRule="auto"/>
        <w:ind w:left="120" w:right="131"/>
        <w:jc w:val="left"/>
        <w:rPr>
          <w:rFonts w:ascii="Corbel" w:hAnsi="Corbel" w:cs="Corbel" w:eastAsia="Corbel"/>
          <w:sz w:val="22"/>
          <w:szCs w:val="22"/>
        </w:rPr>
      </w:pPr>
      <w:rPr/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7: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V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s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hi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g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hl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ra</w:t>
      </w:r>
      <w:r>
        <w:rPr>
          <w:rFonts w:ascii="Corbel" w:hAnsi="Corbel" w:cs="Corbel" w:eastAsia="Corbel"/>
          <w:sz w:val="22"/>
          <w:szCs w:val="22"/>
          <w:color w:val="4E81BD"/>
          <w:spacing w:val="2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6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5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xp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</w:t>
      </w:r>
      <w:r>
        <w:rPr>
          <w:rFonts w:ascii="Corbel" w:hAnsi="Corbel" w:cs="Corbel" w:eastAsia="Corbel"/>
          <w:sz w:val="22"/>
          <w:szCs w:val="22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n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1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W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h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i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t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esbog.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2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(Format: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9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Percent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7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Respond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99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99"/>
        </w:rPr>
        <w:t>nts,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0"/>
          <w:w w:val="99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o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4E81BD"/>
          <w:spacing w:val="-13"/>
          <w:w w:val="100"/>
        </w:rPr>
        <w:t> 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Respond</w:t>
      </w:r>
      <w:r>
        <w:rPr>
          <w:rFonts w:ascii="Corbel" w:hAnsi="Corbel" w:cs="Corbel" w:eastAsia="Corbel"/>
          <w:sz w:val="22"/>
          <w:szCs w:val="22"/>
          <w:color w:val="4E81BD"/>
          <w:spacing w:val="1"/>
          <w:w w:val="100"/>
        </w:rPr>
        <w:t>e</w:t>
      </w:r>
      <w:r>
        <w:rPr>
          <w:rFonts w:ascii="Corbel" w:hAnsi="Corbel" w:cs="Corbel" w:eastAsia="Corbel"/>
          <w:sz w:val="22"/>
          <w:szCs w:val="22"/>
          <w:color w:val="4E81BD"/>
          <w:spacing w:val="0"/>
          <w:w w:val="100"/>
        </w:rPr>
        <w:t>nts)</w:t>
      </w:r>
      <w:r>
        <w:rPr>
          <w:rFonts w:ascii="Corbel" w:hAnsi="Corbel" w:cs="Corbel" w:eastAsia="Corbel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Visiting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Whitesbog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5" w:lineRule="auto"/>
        <w:ind w:left="120" w:right="52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reported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(6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1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%)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months.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19%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last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276" w:lineRule="auto"/>
        <w:ind w:left="120" w:right="8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percent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(10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%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percent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(3%)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ago.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proportion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recollect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30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half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repeat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5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8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%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41%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10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Considering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recent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highly.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categories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agree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strongly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rwhelmingly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found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met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expec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ations.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ranked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“Disagree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Strongly”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“Stro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Agree.”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averages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4.5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7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)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Impact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12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expec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ations,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Whitesbog?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them?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5" w:lineRule="auto"/>
        <w:ind w:left="120" w:right="342"/>
        <w:jc w:val="left"/>
        <w:rPr>
          <w:rFonts w:ascii="Constantia" w:hAnsi="Constantia" w:cs="Constantia" w:eastAsia="Constantia"/>
          <w:sz w:val="14"/>
          <w:szCs w:val="14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Measuring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moves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beyond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uable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[were]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visits?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inspired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differently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visit?”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14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3.570328pt;width:144pt;height:.1pt;mso-position-horizontal-relative:page;mso-position-vertical-relative:paragraph;z-index:-3326" coordorigin="1440,-71" coordsize="2880,2">
            <v:shape style="position:absolute;left:1440;top:-71;width:2880;height:2" coordorigin="1440,-71" coordsize="2880,0" path="m1440,-71l4320,-7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14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Kelly,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L.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“Evaluation,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Research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Com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unities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Practice: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Program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aluation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Museums”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chi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al</w:t>
      </w:r>
    </w:p>
    <w:p>
      <w:pPr>
        <w:spacing w:before="0" w:after="0" w:line="244" w:lineRule="exact"/>
        <w:ind w:left="1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Scie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2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4)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45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‐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6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48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6" w:lineRule="auto"/>
        <w:ind w:left="120" w:right="22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divided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periods.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occur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immediately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primarily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erne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lear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leaves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primarily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erne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definite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</w:t>
      </w:r>
      <w:r>
        <w:rPr>
          <w:rFonts w:ascii="Constantia" w:hAnsi="Constantia" w:cs="Constantia" w:eastAsia="Constantia"/>
          <w:sz w:val="22"/>
          <w:szCs w:val="22"/>
          <w:spacing w:val="-2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ngly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agreed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tage,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averaged,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onsistently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9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)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167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servat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open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itage,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portant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fro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person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behavio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Respondents’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average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near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3.75,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8.999996" w:type="dxa"/>
      </w:tblPr>
      <w:tblGrid/>
      <w:tr>
        <w:trPr>
          <w:trHeight w:val="286" w:hRule="exact"/>
        </w:trPr>
        <w:tc>
          <w:tcPr>
            <w:tcW w:w="9343" w:type="dxa"/>
            <w:gridSpan w:val="7"/>
            <w:tcBorders>
              <w:top w:val="single" w:sz="6.5597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  <w:shd w:val="clear" w:color="auto" w:fill="DCE6F0"/>
          </w:tcPr>
          <w:p>
            <w:pPr>
              <w:spacing w:before="17" w:after="0" w:line="252" w:lineRule="exact"/>
              <w:ind w:left="84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7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1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on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im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8"/>
                <w:w w:val="100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1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2"/>
                <w:w w:val="100"/>
              </w:rPr>
              <w:t>y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1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1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2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4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2"/>
                <w:w w:val="100"/>
              </w:rPr>
              <w:t>y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4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color w:val="32323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1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color w:val="323232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color w:val="000000"/>
                <w:spacing w:val="0"/>
                <w:w w:val="100"/>
              </w:rPr>
            </w:r>
          </w:p>
        </w:tc>
      </w:tr>
      <w:tr>
        <w:trPr>
          <w:trHeight w:val="1130" w:hRule="exact"/>
        </w:trPr>
        <w:tc>
          <w:tcPr>
            <w:tcW w:w="301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9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065" w:right="1032"/>
              <w:jc w:val="center"/>
              <w:rPr>
                <w:rFonts w:ascii="Calibri" w:hAnsi="Calibri" w:cs="Calibri" w:eastAsia="Calibri"/>
                <w:sz w:val="21"/>
                <w:szCs w:val="21"/>
              </w:rPr>
            </w:pPr>
            <w:rPr/>
            <w:r>
              <w:rPr>
                <w:rFonts w:ascii="Calibri" w:hAnsi="Calibri" w:cs="Calibri" w:eastAsia="Calibri"/>
                <w:sz w:val="21"/>
                <w:szCs w:val="21"/>
                <w:spacing w:val="-2"/>
                <w:w w:val="102"/>
              </w:rPr>
              <w:t>Q</w:t>
            </w:r>
            <w:r>
              <w:rPr>
                <w:rFonts w:ascii="Calibri" w:hAnsi="Calibri" w:cs="Calibri" w:eastAsia="Calibri"/>
                <w:sz w:val="21"/>
                <w:szCs w:val="21"/>
                <w:spacing w:val="2"/>
                <w:w w:val="102"/>
              </w:rPr>
              <w:t>u</w:t>
            </w:r>
            <w:r>
              <w:rPr>
                <w:rFonts w:ascii="Calibri" w:hAnsi="Calibri" w:cs="Calibri" w:eastAsia="Calibri"/>
                <w:sz w:val="21"/>
                <w:szCs w:val="21"/>
                <w:spacing w:val="7"/>
                <w:w w:val="102"/>
              </w:rPr>
              <w:t>e</w:t>
            </w:r>
            <w:r>
              <w:rPr>
                <w:rFonts w:ascii="Calibri" w:hAnsi="Calibri" w:cs="Calibri" w:eastAsia="Calibri"/>
                <w:sz w:val="21"/>
                <w:szCs w:val="21"/>
                <w:spacing w:val="2"/>
                <w:w w:val="102"/>
              </w:rPr>
              <w:t>s</w:t>
            </w:r>
            <w:r>
              <w:rPr>
                <w:rFonts w:ascii="Calibri" w:hAnsi="Calibri" w:cs="Calibri" w:eastAsia="Calibri"/>
                <w:sz w:val="21"/>
                <w:szCs w:val="21"/>
                <w:spacing w:val="-2"/>
                <w:w w:val="102"/>
              </w:rPr>
              <w:t>t</w:t>
            </w:r>
            <w:r>
              <w:rPr>
                <w:rFonts w:ascii="Calibri" w:hAnsi="Calibri" w:cs="Calibri" w:eastAsia="Calibri"/>
                <w:sz w:val="21"/>
                <w:szCs w:val="21"/>
                <w:spacing w:val="8"/>
                <w:w w:val="102"/>
              </w:rPr>
              <w:t>i</w:t>
            </w:r>
            <w:r>
              <w:rPr>
                <w:rFonts w:ascii="Calibri" w:hAnsi="Calibri" w:cs="Calibri" w:eastAsia="Calibri"/>
                <w:sz w:val="21"/>
                <w:szCs w:val="21"/>
                <w:spacing w:val="0"/>
                <w:w w:val="102"/>
              </w:rPr>
              <w:t>on</w:t>
            </w:r>
            <w:r>
              <w:rPr>
                <w:rFonts w:ascii="Calibri" w:hAnsi="Calibri" w:cs="Calibri" w:eastAsia="Calibri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  <w:p>
            <w:pPr>
              <w:spacing w:before="32" w:after="0" w:line="240" w:lineRule="auto"/>
              <w:ind w:left="128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y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gr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7" w:after="0" w:line="140" w:lineRule="exact"/>
              <w:jc w:val="left"/>
              <w:rPr>
                <w:sz w:val="14"/>
                <w:szCs w:val="14"/>
              </w:rPr>
            </w:pPr>
            <w:rPr/>
            <w:r>
              <w:rPr>
                <w:sz w:val="14"/>
                <w:szCs w:val="14"/>
              </w:rPr>
            </w:r>
          </w:p>
          <w:p>
            <w:pPr>
              <w:spacing w:before="0" w:after="0" w:line="270" w:lineRule="auto"/>
              <w:ind w:left="156" w:right="106" w:firstLine="58"/>
              <w:jc w:val="both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Nei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or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D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14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56" w:space="0" w:color="000000"/>
              <w:bottom w:val="single" w:sz="6.56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10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8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St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2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y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  <w:p>
            <w:pPr>
              <w:spacing w:before="32" w:after="0" w:line="240" w:lineRule="auto"/>
              <w:ind w:left="28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3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171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ng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  <w:tr>
        <w:trPr>
          <w:trHeight w:val="587" w:hRule="exact"/>
        </w:trPr>
        <w:tc>
          <w:tcPr>
            <w:tcW w:w="301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40" w:lineRule="auto"/>
              <w:ind w:left="28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rn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ory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  <w:p>
            <w:pPr>
              <w:spacing w:before="33" w:after="0" w:line="240" w:lineRule="auto"/>
              <w:ind w:left="28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7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56" w:space="0" w:color="000000"/>
              <w:bottom w:val="single" w:sz="6.56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70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  <w:tr>
        <w:trPr>
          <w:trHeight w:val="586" w:hRule="exact"/>
        </w:trPr>
        <w:tc>
          <w:tcPr>
            <w:tcW w:w="301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7" w:after="0" w:line="270" w:lineRule="auto"/>
              <w:ind w:left="28" w:right="577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rn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9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8"/>
                <w:w w:val="102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nds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71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56" w:space="0" w:color="000000"/>
              <w:bottom w:val="single" w:sz="6.56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157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0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256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  <w:tr>
        <w:trPr>
          <w:trHeight w:val="1159" w:hRule="exact"/>
        </w:trPr>
        <w:tc>
          <w:tcPr>
            <w:tcW w:w="301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8" w:after="0" w:line="270" w:lineRule="auto"/>
              <w:ind w:left="28" w:right="76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rn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2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W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nd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0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2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c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f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2"/>
              </w:rPr>
              <w:t>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56" w:space="0" w:color="000000"/>
              <w:bottom w:val="single" w:sz="6.56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4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56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25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  <w:tr>
        <w:trPr>
          <w:trHeight w:val="1445" w:hRule="exact"/>
        </w:trPr>
        <w:tc>
          <w:tcPr>
            <w:tcW w:w="3019" w:type="dxa"/>
            <w:tcBorders>
              <w:top w:val="single" w:sz="6.56" w:space="0" w:color="000000"/>
              <w:bottom w:val="single" w:sz="6.55992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8" w:after="0" w:line="270" w:lineRule="auto"/>
              <w:ind w:left="28" w:right="146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on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rv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1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op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pr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rv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1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ff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my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7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56" w:space="0" w:color="000000"/>
              <w:bottom w:val="single" w:sz="6.55992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56" w:space="0" w:color="000000"/>
              <w:bottom w:val="single" w:sz="6.55992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56" w:space="0" w:color="000000"/>
              <w:bottom w:val="single" w:sz="6.55992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56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6.9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83)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56" w:space="0" w:color="000000"/>
              <w:bottom w:val="single" w:sz="6.55992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56" w:space="0" w:color="000000"/>
              <w:bottom w:val="single" w:sz="6.55992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4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56" w:space="0" w:color="000000"/>
              <w:bottom w:val="single" w:sz="6.55992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9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270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  <w:tr>
        <w:trPr>
          <w:trHeight w:val="1159" w:hRule="exact"/>
        </w:trPr>
        <w:tc>
          <w:tcPr>
            <w:tcW w:w="3019" w:type="dxa"/>
            <w:tcBorders>
              <w:top w:val="single" w:sz="6.55992" w:space="0" w:color="000000"/>
              <w:bottom w:val="single" w:sz="6.08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8" w:after="0" w:line="270" w:lineRule="auto"/>
              <w:ind w:left="28" w:right="449"/>
              <w:jc w:val="both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l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g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55992" w:space="0" w:color="000000"/>
              <w:bottom w:val="single" w:sz="6.08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55992" w:space="0" w:color="000000"/>
              <w:bottom w:val="single" w:sz="6.08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55992" w:space="0" w:color="000000"/>
              <w:bottom w:val="single" w:sz="6.08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84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83)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55992" w:space="0" w:color="000000"/>
              <w:bottom w:val="single" w:sz="6.08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3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55992" w:space="0" w:color="000000"/>
              <w:bottom w:val="single" w:sz="6.08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9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55992" w:space="0" w:color="000000"/>
              <w:bottom w:val="single" w:sz="6.08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6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70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  <w:tr>
        <w:trPr>
          <w:trHeight w:val="1159" w:hRule="exact"/>
        </w:trPr>
        <w:tc>
          <w:tcPr>
            <w:tcW w:w="3019" w:type="dxa"/>
            <w:tcBorders>
              <w:top w:val="single" w:sz="6.08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18" w:after="0" w:line="270" w:lineRule="auto"/>
              <w:ind w:left="28" w:right="457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x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1"/>
                <w:szCs w:val="21"/>
                <w:spacing w:val="6"/>
                <w:w w:val="100"/>
              </w:rPr>
              <w:t>c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W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g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1"/>
                <w:szCs w:val="21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le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e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9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pr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s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2"/>
              </w:rPr>
              <w:t>v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2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f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f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1"/>
                <w:szCs w:val="21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a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015" w:type="dxa"/>
            <w:tcBorders>
              <w:top w:val="single" w:sz="6.08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7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4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859" w:type="dxa"/>
            <w:tcBorders>
              <w:top w:val="single" w:sz="6.08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2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6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02" w:type="dxa"/>
            <w:tcBorders>
              <w:top w:val="single" w:sz="6.08" w:space="0" w:color="000000"/>
              <w:bottom w:val="single" w:sz="6.56" w:space="0" w:color="000000"/>
              <w:left w:val="single" w:sz="6.56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70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-7"/>
                <w:w w:val="100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83)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187" w:type="dxa"/>
            <w:tcBorders>
              <w:top w:val="single" w:sz="6.08" w:space="0" w:color="000000"/>
              <w:bottom w:val="single" w:sz="6.56" w:space="0" w:color="000000"/>
              <w:left w:val="single" w:sz="6.56" w:space="0" w:color="000000"/>
              <w:right w:val="single" w:sz="6.08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9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0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-4"/>
                <w:w w:val="100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1"/>
                <w:w w:val="100"/>
              </w:rPr>
              <w:t>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8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2"/>
              </w:rPr>
              <w:t>0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1245" w:type="dxa"/>
            <w:tcBorders>
              <w:top w:val="single" w:sz="6.08" w:space="0" w:color="000000"/>
              <w:bottom w:val="single" w:sz="6.56" w:space="0" w:color="000000"/>
              <w:left w:val="single" w:sz="6.08" w:space="0" w:color="000000"/>
              <w:right w:val="single" w:sz="6.5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29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4"/>
                <w:w w:val="100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5"/>
                <w:w w:val="100"/>
              </w:rPr>
              <w:t>2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2"/>
                <w:w w:val="100"/>
              </w:rPr>
              <w:t>9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1"/>
                <w:szCs w:val="21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1"/>
                <w:szCs w:val="21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1"/>
                <w:szCs w:val="21"/>
                <w:spacing w:val="-2"/>
                <w:w w:val="102"/>
              </w:rPr>
              <w:t>5</w:t>
            </w:r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)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  <w:tc>
          <w:tcPr>
            <w:tcW w:w="915" w:type="dxa"/>
            <w:tcBorders>
              <w:top w:val="single" w:sz="6.08" w:space="0" w:color="000000"/>
              <w:bottom w:val="single" w:sz="6.56" w:space="0" w:color="000000"/>
              <w:left w:val="single" w:sz="6.56" w:space="0" w:color="000000"/>
              <w:right w:val="single" w:sz="6.55976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8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85" w:right="-20"/>
              <w:jc w:val="left"/>
              <w:rPr>
                <w:rFonts w:ascii="Corbel" w:hAnsi="Corbel" w:cs="Corbel" w:eastAsia="Corbel"/>
                <w:sz w:val="21"/>
                <w:szCs w:val="21"/>
              </w:rPr>
            </w:pPr>
            <w:rPr/>
            <w:r>
              <w:rPr>
                <w:rFonts w:ascii="Corbel" w:hAnsi="Corbel" w:cs="Corbel" w:eastAsia="Corbel"/>
                <w:sz w:val="21"/>
                <w:szCs w:val="21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.</w:t>
            </w:r>
            <w:r>
              <w:rPr>
                <w:rFonts w:ascii="Corbel" w:hAnsi="Corbel" w:cs="Corbel" w:eastAsia="Corbel"/>
                <w:sz w:val="21"/>
                <w:szCs w:val="21"/>
                <w:spacing w:val="-6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2"/>
              </w:rPr>
              <w:t>7</w:t>
            </w:r>
            <w:r>
              <w:rPr>
                <w:rFonts w:ascii="Corbel" w:hAnsi="Corbel" w:cs="Corbel" w:eastAsia="Corbel"/>
                <w:sz w:val="21"/>
                <w:szCs w:val="21"/>
                <w:spacing w:val="0"/>
                <w:w w:val="100"/>
              </w:rPr>
            </w:r>
          </w:p>
        </w:tc>
      </w:tr>
    </w:tbl>
    <w:p>
      <w:pPr>
        <w:spacing w:before="35" w:after="0" w:line="242" w:lineRule="auto"/>
        <w:ind w:left="120" w:right="201"/>
        <w:jc w:val="left"/>
        <w:rPr>
          <w:rFonts w:ascii="Corbel" w:hAnsi="Corbel" w:cs="Corbel" w:eastAsia="Corbel"/>
          <w:sz w:val="20"/>
          <w:szCs w:val="20"/>
        </w:rPr>
      </w:pPr>
      <w:rPr/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8: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Shor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‐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impac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st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r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on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g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est.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Medium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‐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erm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impac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l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ig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h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tly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lower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h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sh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o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‐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</w:t>
      </w:r>
      <w:r>
        <w:rPr>
          <w:rFonts w:ascii="Corbel" w:hAnsi="Corbel" w:cs="Corbel" w:eastAsia="Corbel"/>
          <w:sz w:val="20"/>
          <w:szCs w:val="20"/>
          <w:color w:val="4E81BD"/>
          <w:spacing w:val="-2"/>
          <w:w w:val="100"/>
        </w:rPr>
        <w:t>m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pac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Responden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valued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2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experi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nces.</w:t>
      </w:r>
      <w:r>
        <w:rPr>
          <w:rFonts w:ascii="Corbel" w:hAnsi="Corbel" w:cs="Corbel" w:eastAsia="Corbel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sulted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resources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259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42%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endee,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tributor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64%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onally.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However,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significant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nority,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nearly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third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espondents,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sult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tage,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76" w:lineRule="auto"/>
        <w:ind w:left="100" w:right="7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fifth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answered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tage,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(Table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9)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“c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ongoing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organizational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result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30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internet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resources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cultur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supporter,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live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nearby.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16.200008" w:type="dxa"/>
      </w:tblPr>
      <w:tblGrid/>
      <w:tr>
        <w:trPr>
          <w:trHeight w:val="1799" w:hRule="exact"/>
        </w:trPr>
        <w:tc>
          <w:tcPr>
            <w:tcW w:w="4034" w:type="dxa"/>
            <w:gridSpan w:val="3"/>
            <w:tcBorders>
              <w:top w:val="single" w:sz="7.04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  <w:shd w:val="clear" w:color="auto" w:fill="EBF0DE"/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70" w:lineRule="auto"/>
              <w:ind w:left="29" w:right="63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8"/>
                <w:w w:val="102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boo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k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6"/>
                <w:w w:val="100"/>
              </w:rPr>
              <w:t>j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2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og?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vMerge w:val="restart"/>
            <w:tcBorders>
              <w:top w:val="single" w:sz="7.04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/>
            <w:rPr/>
          </w:p>
        </w:tc>
        <w:tc>
          <w:tcPr>
            <w:tcW w:w="3914" w:type="dxa"/>
            <w:gridSpan w:val="3"/>
            <w:tcBorders>
              <w:top w:val="single" w:sz="7.04" w:space="0" w:color="000000"/>
              <w:bottom w:val="single" w:sz="6.56" w:space="0" w:color="000000"/>
              <w:left w:val="single" w:sz="7.04024" w:space="0" w:color="000000"/>
              <w:right w:val="single" w:sz="7.04024" w:space="0" w:color="000000"/>
            </w:tcBorders>
            <w:shd w:val="clear" w:color="auto" w:fill="EBF0DE"/>
          </w:tcPr>
          <w:p>
            <w:pPr>
              <w:spacing w:before="2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70" w:lineRule="auto"/>
              <w:ind w:left="29" w:right="134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7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org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z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mem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2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2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0"/>
              </w:rPr>
              <w:t>w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?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914" w:hRule="exact"/>
        </w:trPr>
        <w:tc>
          <w:tcPr>
            <w:tcW w:w="1349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4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65" w:type="dxa"/>
            <w:tcBorders>
              <w:top w:val="single" w:sz="6.56" w:space="0" w:color="000000"/>
              <w:bottom w:val="single" w:sz="6.5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25" w:right="40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3" w:after="0" w:line="240" w:lineRule="auto"/>
              <w:ind w:left="38" w:right="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6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09" w:right="40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3" w:after="0" w:line="240" w:lineRule="auto"/>
              <w:ind w:left="7" w:right="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vMerge/>
            <w:tcBorders>
              <w:left w:val="single" w:sz="7.04024" w:space="0" w:color="000000"/>
              <w:right w:val="single" w:sz="7.04024" w:space="0" w:color="000000"/>
            </w:tcBorders>
          </w:tcPr>
          <w:p>
            <w:pPr/>
            <w:rPr/>
          </w:p>
        </w:tc>
        <w:tc>
          <w:tcPr>
            <w:tcW w:w="1350" w:type="dxa"/>
            <w:tcBorders>
              <w:top w:val="single" w:sz="6.56" w:space="0" w:color="000000"/>
              <w:bottom w:val="single" w:sz="6.56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4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7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" w:space="0" w:color="000000"/>
              <w:left w:val="single" w:sz="7.04024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79" w:right="363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%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3" w:after="0" w:line="240" w:lineRule="auto"/>
              <w:ind w:left="-8" w:right="-3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90" w:type="dxa"/>
            <w:tcBorders>
              <w:top w:val="single" w:sz="6.56" w:space="0" w:color="000000"/>
              <w:bottom w:val="single" w:sz="6.5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94" w:right="392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#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3" w:after="0" w:line="240" w:lineRule="auto"/>
              <w:ind w:left="-7" w:right="-1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po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600" w:hRule="exact"/>
        </w:trPr>
        <w:tc>
          <w:tcPr>
            <w:tcW w:w="1349" w:type="dxa"/>
            <w:tcBorders>
              <w:top w:val="single" w:sz="6.56" w:space="0" w:color="000000"/>
              <w:bottom w:val="single" w:sz="6.5601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65" w:type="dxa"/>
            <w:tcBorders>
              <w:top w:val="single" w:sz="6.56" w:space="0" w:color="000000"/>
              <w:bottom w:val="single" w:sz="6.5601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43" w:right="417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31%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6" w:space="0" w:color="000000"/>
              <w:bottom w:val="single" w:sz="6.5601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87" w:right="48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vMerge/>
            <w:tcBorders>
              <w:left w:val="single" w:sz="7.04024" w:space="0" w:color="000000"/>
              <w:right w:val="single" w:sz="7.04024" w:space="0" w:color="000000"/>
            </w:tcBorders>
          </w:tcPr>
          <w:p>
            <w:pPr/>
            <w:rPr/>
          </w:p>
        </w:tc>
        <w:tc>
          <w:tcPr>
            <w:tcW w:w="1350" w:type="dxa"/>
            <w:tcBorders>
              <w:top w:val="single" w:sz="6.56" w:space="0" w:color="000000"/>
              <w:bottom w:val="single" w:sz="6.56016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ge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6.56016" w:space="0" w:color="000000"/>
              <w:left w:val="single" w:sz="7.04024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397" w:right="37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90" w:type="dxa"/>
            <w:tcBorders>
              <w:top w:val="single" w:sz="6.56" w:space="0" w:color="000000"/>
              <w:bottom w:val="single" w:sz="6.5601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87" w:right="47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0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1349" w:type="dxa"/>
            <w:tcBorders>
              <w:top w:val="single" w:sz="6.56016" w:space="0" w:color="000000"/>
              <w:bottom w:val="single" w:sz="6.56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64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65" w:type="dxa"/>
            <w:tcBorders>
              <w:top w:val="single" w:sz="6.56016" w:space="0" w:color="000000"/>
              <w:bottom w:val="single" w:sz="6.56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19" w:after="0" w:line="264" w:lineRule="exact"/>
              <w:ind w:left="443" w:right="42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5%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6016" w:space="0" w:color="000000"/>
              <w:bottom w:val="single" w:sz="6.56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9" w:after="0" w:line="264" w:lineRule="exact"/>
              <w:ind w:left="486" w:right="486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vMerge/>
            <w:tcBorders>
              <w:left w:val="single" w:sz="7.04024" w:space="0" w:color="000000"/>
              <w:right w:val="single" w:sz="7.04024" w:space="0" w:color="000000"/>
            </w:tcBorders>
          </w:tcPr>
          <w:p>
            <w:pPr/>
            <w:rPr/>
          </w:p>
        </w:tc>
        <w:tc>
          <w:tcPr>
            <w:tcW w:w="1350" w:type="dxa"/>
            <w:tcBorders>
              <w:top w:val="single" w:sz="6.56016" w:space="0" w:color="000000"/>
              <w:bottom w:val="single" w:sz="6.56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>
              <w:spacing w:before="19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016" w:space="0" w:color="000000"/>
              <w:bottom w:val="single" w:sz="6.56" w:space="0" w:color="000000"/>
              <w:left w:val="single" w:sz="7.04024" w:space="0" w:color="000000"/>
              <w:right w:val="single" w:sz="6.55976" w:space="0" w:color="000000"/>
            </w:tcBorders>
          </w:tcPr>
          <w:p>
            <w:pPr>
              <w:spacing w:before="19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90" w:type="dxa"/>
            <w:tcBorders>
              <w:top w:val="single" w:sz="6.56016" w:space="0" w:color="000000"/>
              <w:bottom w:val="single" w:sz="6.56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9" w:after="0" w:line="265" w:lineRule="exact"/>
              <w:ind w:left="487" w:right="47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3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5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599" w:hRule="exact"/>
        </w:trPr>
        <w:tc>
          <w:tcPr>
            <w:tcW w:w="1349" w:type="dxa"/>
            <w:tcBorders>
              <w:top w:val="single" w:sz="6.56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3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rv</w:t>
            </w:r>
            <w:r>
              <w:rPr>
                <w:rFonts w:ascii="Corbel" w:hAnsi="Corbel" w:cs="Corbel" w:eastAsia="Corbel"/>
                <w:sz w:val="22"/>
                <w:szCs w:val="22"/>
                <w:spacing w:val="-5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65" w:type="dxa"/>
            <w:tcBorders>
              <w:top w:val="single" w:sz="6.56" w:space="0" w:color="000000"/>
              <w:bottom w:val="single" w:sz="7.04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28" w:right="421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6.56" w:space="0" w:color="000000"/>
              <w:bottom w:val="single" w:sz="7.0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502" w:right="484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vMerge/>
            <w:tcBorders>
              <w:left w:val="single" w:sz="7.04024" w:space="0" w:color="000000"/>
              <w:right w:val="single" w:sz="7.04024" w:space="0" w:color="000000"/>
            </w:tcBorders>
          </w:tcPr>
          <w:p>
            <w:pPr/>
            <w:rPr/>
          </w:p>
        </w:tc>
        <w:tc>
          <w:tcPr>
            <w:tcW w:w="1350" w:type="dxa"/>
            <w:tcBorders>
              <w:top w:val="single" w:sz="6.56" w:space="0" w:color="000000"/>
              <w:bottom w:val="single" w:sz="7.04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>
              <w:spacing w:before="19" w:after="0" w:line="240" w:lineRule="auto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34" w:after="0" w:line="263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6"/>
                <w:w w:val="102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2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2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6"/>
                <w:w w:val="102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2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8"/>
                <w:w w:val="102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6.56" w:space="0" w:color="000000"/>
              <w:bottom w:val="single" w:sz="7.04" w:space="0" w:color="000000"/>
              <w:left w:val="single" w:sz="7.04024" w:space="0" w:color="000000"/>
              <w:right w:val="single" w:sz="6.55976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22%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90" w:type="dxa"/>
            <w:tcBorders>
              <w:top w:val="single" w:sz="6.56" w:space="0" w:color="000000"/>
              <w:bottom w:val="single" w:sz="7.04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9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40" w:lineRule="auto"/>
              <w:ind w:left="473" w:right="47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0" w:hRule="exact"/>
        </w:trPr>
        <w:tc>
          <w:tcPr>
            <w:tcW w:w="1349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6.56" w:space="0" w:color="000000"/>
            </w:tcBorders>
          </w:tcPr>
          <w:p>
            <w:pPr>
              <w:spacing w:before="17" w:after="0" w:line="265" w:lineRule="exact"/>
              <w:ind w:left="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65" w:type="dxa"/>
            <w:tcBorders>
              <w:top w:val="single" w:sz="7.04" w:space="0" w:color="000000"/>
              <w:bottom w:val="single" w:sz="7.04" w:space="0" w:color="000000"/>
              <w:left w:val="single" w:sz="6.56" w:space="0" w:color="000000"/>
              <w:right w:val="single" w:sz="7.04" w:space="0" w:color="000000"/>
            </w:tcBorders>
          </w:tcPr>
          <w:p>
            <w:pPr>
              <w:spacing w:before="17" w:after="0" w:line="265" w:lineRule="exact"/>
              <w:ind w:left="428" w:right="420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3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320" w:type="dxa"/>
            <w:tcBorders>
              <w:top w:val="single" w:sz="7.04" w:space="0" w:color="000000"/>
              <w:bottom w:val="single" w:sz="7.04" w:space="0" w:color="000000"/>
              <w:left w:val="single" w:sz="7.0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487" w:right="48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8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4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960" w:type="dxa"/>
            <w:vMerge/>
            <w:tcBorders>
              <w:bottom w:val="single" w:sz="7.04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/>
            <w:rPr/>
          </w:p>
        </w:tc>
        <w:tc>
          <w:tcPr>
            <w:tcW w:w="1350" w:type="dxa"/>
            <w:tcBorders>
              <w:top w:val="single" w:sz="7.04" w:space="0" w:color="000000"/>
              <w:bottom w:val="single" w:sz="7.04" w:space="0" w:color="000000"/>
              <w:left w:val="single" w:sz="7.04024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30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7"/>
                <w:w w:val="102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75" w:type="dxa"/>
            <w:tcBorders>
              <w:top w:val="single" w:sz="7.04" w:space="0" w:color="000000"/>
              <w:bottom w:val="single" w:sz="7.04" w:space="0" w:color="000000"/>
              <w:left w:val="single" w:sz="7.04024" w:space="0" w:color="000000"/>
              <w:right w:val="single" w:sz="6.55976" w:space="0" w:color="000000"/>
            </w:tcBorders>
          </w:tcPr>
          <w:p>
            <w:pPr>
              <w:spacing w:before="17" w:after="0" w:line="265" w:lineRule="exact"/>
              <w:ind w:left="41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2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4%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290" w:type="dxa"/>
            <w:tcBorders>
              <w:top w:val="single" w:sz="7.04" w:space="0" w:color="000000"/>
              <w:bottom w:val="single" w:sz="7.04" w:space="0" w:color="000000"/>
              <w:left w:val="single" w:sz="6.55976" w:space="0" w:color="000000"/>
              <w:right w:val="single" w:sz="7.04024" w:space="0" w:color="000000"/>
            </w:tcBorders>
          </w:tcPr>
          <w:p>
            <w:pPr>
              <w:spacing w:before="17" w:after="0" w:line="265" w:lineRule="exact"/>
              <w:ind w:left="428" w:right="408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4"/>
                <w:w w:val="102"/>
              </w:rPr>
              <w:t>1</w:t>
            </w:r>
            <w:r>
              <w:rPr>
                <w:rFonts w:ascii="Corbel" w:hAnsi="Corbel" w:cs="Corbel" w:eastAsia="Corbel"/>
                <w:sz w:val="22"/>
                <w:szCs w:val="22"/>
                <w:spacing w:val="5"/>
                <w:w w:val="102"/>
              </w:rPr>
              <w:t>2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2"/>
              </w:rPr>
              <w:t>6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32" w:after="0" w:line="243" w:lineRule="auto"/>
        <w:ind w:left="100" w:right="811"/>
        <w:jc w:val="left"/>
        <w:rPr>
          <w:rFonts w:ascii="Corbel" w:hAnsi="Corbel" w:cs="Corbel" w:eastAsia="Corbel"/>
          <w:sz w:val="20"/>
          <w:szCs w:val="20"/>
        </w:rPr>
      </w:pPr>
      <w:rPr/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1"/>
          <w:w w:val="100"/>
        </w:rPr>
        <w:t>9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c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on</w:t>
      </w:r>
      <w:r>
        <w:rPr>
          <w:rFonts w:ascii="Corbel" w:hAnsi="Corbel" w:cs="Corbel" w:eastAsia="Corbel"/>
          <w:sz w:val="20"/>
          <w:szCs w:val="20"/>
          <w:color w:val="4E81BD"/>
          <w:spacing w:val="1"/>
          <w:w w:val="100"/>
        </w:rPr>
        <w:t>s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u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lted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sourc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th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visit,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become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active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orga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n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iza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t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ion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re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lated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cultural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her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i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tage,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environment,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o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0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hist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o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ric</w:t>
      </w:r>
      <w:r>
        <w:rPr>
          <w:rFonts w:ascii="Times New Roman" w:hAnsi="Times New Roman" w:cs="Times New Roman" w:eastAsia="Times New Roman"/>
          <w:sz w:val="20"/>
          <w:szCs w:val="20"/>
          <w:color w:val="4E81BD"/>
          <w:spacing w:val="-11"/>
          <w:w w:val="100"/>
        </w:rPr>
        <w:t> 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pr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0"/>
          <w:szCs w:val="20"/>
          <w:color w:val="4E81BD"/>
          <w:spacing w:val="1"/>
          <w:w w:val="100"/>
        </w:rPr>
        <w:t>s</w:t>
      </w:r>
      <w:r>
        <w:rPr>
          <w:rFonts w:ascii="Corbel" w:hAnsi="Corbel" w:cs="Corbel" w:eastAsia="Corbel"/>
          <w:sz w:val="20"/>
          <w:szCs w:val="20"/>
          <w:color w:val="4E81BD"/>
          <w:spacing w:val="-1"/>
          <w:w w:val="100"/>
        </w:rPr>
        <w:t>e</w:t>
      </w:r>
      <w:r>
        <w:rPr>
          <w:rFonts w:ascii="Corbel" w:hAnsi="Corbel" w:cs="Corbel" w:eastAsia="Corbel"/>
          <w:sz w:val="20"/>
          <w:szCs w:val="20"/>
          <w:color w:val="4E81BD"/>
          <w:spacing w:val="0"/>
          <w:w w:val="100"/>
        </w:rPr>
        <w:t>rvation.</w:t>
      </w:r>
      <w:r>
        <w:rPr>
          <w:rFonts w:ascii="Corbel" w:hAnsi="Corbel" w:cs="Corbel" w:eastAsia="Corbel"/>
          <w:sz w:val="20"/>
          <w:szCs w:val="20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Whitesbog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60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Whitesbog,”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67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(2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5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%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ipan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responded.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analysis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ponses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illus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req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Participants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targe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5" w:lineRule="auto"/>
        <w:ind w:left="100" w:right="38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improvements.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arranged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following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bull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points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unedited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comments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made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aise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67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(23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%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)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wit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praise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putting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mor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astic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8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5" w:after="0" w:line="275" w:lineRule="auto"/>
        <w:ind w:left="820" w:right="82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restoration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fro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Browns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ills,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N.J.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grandmother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born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workers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houses.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I'm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proud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excited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grandmom's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birthpl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restored.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74" w:lineRule="auto"/>
        <w:ind w:left="820" w:right="776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Please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possi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quiet,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habitat.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you're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4" w:lineRule="auto"/>
        <w:ind w:left="820" w:right="67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briefly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servancy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bir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2008.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day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hooked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birding!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rpr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tiv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Activities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6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ranged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signage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printed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materials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ditional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interpretation.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expanding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</w:t>
      </w:r>
      <w:r>
        <w:rPr>
          <w:rFonts w:ascii="Constantia" w:hAnsi="Constantia" w:cs="Constantia" w:eastAsia="Constantia"/>
          <w:sz w:val="22"/>
          <w:szCs w:val="22"/>
          <w:spacing w:val="-2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urces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hur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etc.)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facilities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open.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requests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trails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facilities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easily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hours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sed.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gnage.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easy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turns.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20" w:right="446" w:firstLine="-360"/>
        <w:jc w:val="both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numbered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along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driving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expla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ations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ould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signage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identifying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flowers,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frogs,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etc)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inhabit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printed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pamphlets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telling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vill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rmlands.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Wouldn't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wonderful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staff.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pe!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20" w:right="126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marking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trails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Edwin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Forsythe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reserve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Brick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NJ,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Allaire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e)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map/brochures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help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board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raphy/h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@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Carr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nza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Memorial).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Anyone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knowing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something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without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75" w:lineRule="auto"/>
        <w:ind w:left="820" w:right="299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thin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walkers/joggers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giving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estimate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distance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trails.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/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mile,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1/2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mile,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etc.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guess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mor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knowle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geable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784" w:right="411"/>
        <w:jc w:val="center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few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informing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staffing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center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5" w:lineRule="auto"/>
        <w:ind w:left="820" w:right="58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gestion.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kids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uating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degrees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agriculture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ecology,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let's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give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jobs.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6787"/>
        <w:jc w:val="both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Advertising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bli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ity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627"/>
        <w:jc w:val="both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expressed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unaware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breadth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available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0" w:after="0" w:line="274" w:lineRule="auto"/>
        <w:ind w:left="820" w:right="639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Publicize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event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little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advance;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homeschooling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community.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20" w:right="81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pating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locati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beautiful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trying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bette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mouse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trap,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knows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does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good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is.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people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'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76" w:lineRule="auto"/>
        <w:ind w:left="820" w:right="39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ablishment,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meet,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mouth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long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effective,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tel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friends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omin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5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advertised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4725"/>
        <w:jc w:val="both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Requests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Progr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ms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Activities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567"/>
        <w:jc w:val="both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broader.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topics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related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unanimity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exhibits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early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Century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artifacts,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equipment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lifestyles.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adul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photography,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etc.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8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bicycle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Riding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bikes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4" w:lineRule="auto"/>
        <w:ind w:left="820" w:right="125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Please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affordable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sses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grade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school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Pembert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Township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Company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Town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trips.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Halloween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again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ago.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discounted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services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ield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trips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township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residents!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raising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blueberries.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4" w:lineRule="auto"/>
        <w:ind w:left="820" w:right="100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wish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back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yride,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marshm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llow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roast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Halloween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probably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ended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yrs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mily.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75" w:lineRule="auto"/>
        <w:ind w:left="820" w:right="378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booths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kind,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esp.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foods.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stand?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Really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cream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sundaes.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bakery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premises.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4" w:lineRule="auto"/>
        <w:ind w:left="820" w:right="274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folks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rarely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pate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because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prefer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things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Facilities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Suggestions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44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point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six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longer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operating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peak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merchandise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mix,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amenity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0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Fridays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especially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summer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months.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open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Fridays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40" w:right="150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enough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significance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Je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warrant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visitor's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conferences,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ings,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lectur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exhibits.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believe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entrance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access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bridge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safety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traffic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flow.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40" w:right="89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cranberry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items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online.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proba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refreshments/food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commercial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enterprise,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NJ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souvenirs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(tasteful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ones)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hung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y/thirsty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walking.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Restroom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accessibility,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sed.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Porta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potties.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Blu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rry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iv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ck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75" w:lineRule="auto"/>
        <w:ind w:left="120" w:right="11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number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feedback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problems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pacity,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turned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lice,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comments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expressed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disappointment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osure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full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get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year!!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Thanks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memories!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40" w:right="364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However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ride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bitten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badly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hay.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recommend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plain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benches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Loved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ride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bogs.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75" w:lineRule="auto"/>
        <w:ind w:left="840" w:right="301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I've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paying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heard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scream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prevented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entering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year’s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cause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grounds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full.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permitted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regardless.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ppy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75" w:lineRule="auto"/>
        <w:ind w:left="840" w:right="78" w:firstLine="-36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very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difficult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lice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officers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rude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explanation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turning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wouldn't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ople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didn't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car.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Please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lots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could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Impa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ponses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75" w:lineRule="auto"/>
        <w:ind w:left="120" w:right="28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outcomes,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rticipants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affected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mentio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outcomes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Below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lection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responses.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eight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people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Became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master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gardener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Burlin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Renewing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commitment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help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NJ's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Just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inspired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rld.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40" w:lineRule="auto"/>
        <w:ind w:left="480" w:right="-20"/>
        <w:jc w:val="left"/>
        <w:tabs>
          <w:tab w:pos="84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Started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Barr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books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5" w:lineRule="auto"/>
        <w:ind w:left="820" w:right="247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appreciate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grown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fruit.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realize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machine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(vs.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cking)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effect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quality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fruit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durable,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probably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less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tasty.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"pick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your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own"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Peace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mind,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beauty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every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seaso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wonderful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Dobermans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enjoy!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4" w:after="0" w:line="274" w:lineRule="auto"/>
        <w:ind w:left="820" w:right="99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inspired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Batsto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I’ll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soon.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4" w:after="0" w:line="542" w:lineRule="auto"/>
        <w:ind w:left="100" w:right="473" w:firstLine="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enriched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understanding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area's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cult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developme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Recommen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u w:val="single" w:color="000000"/>
        </w:rPr>
        <w:t>d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ations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1" w:after="0" w:line="276" w:lineRule="auto"/>
        <w:ind w:left="100" w:right="81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important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offe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wel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recommendations.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820" w:right="201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website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w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eb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resourc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curre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tential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visitor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internet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order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attractive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presenc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links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excellent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opportunity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reach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potential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website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promotion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advertising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Keep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current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update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weekly.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70" w:lineRule="auto"/>
        <w:ind w:left="820" w:right="158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blicity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efforts.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Publish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early,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z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venues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traditional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media.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still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lendar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listings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regional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newspaper.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asked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respondents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cited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lack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knowledge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reason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15</w:t>
      </w:r>
      <w:r>
        <w:rPr>
          <w:rFonts w:ascii="Times New Roman" w:hAnsi="Times New Roman" w:cs="Times New Roman" w:eastAsia="Times New Roman"/>
          <w:sz w:val="14"/>
          <w:szCs w:val="14"/>
          <w:spacing w:val="11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will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kn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event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promoted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longer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period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time.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18" w:after="0" w:line="269" w:lineRule="auto"/>
        <w:ind w:left="820" w:right="59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Accommodate</w:t>
      </w:r>
      <w:r>
        <w:rPr>
          <w:rFonts w:ascii="Times New Roman" w:hAnsi="Times New Roman" w:cs="Times New Roman" w:eastAsia="Times New Roman"/>
          <w:sz w:val="22"/>
          <w:szCs w:val="22"/>
          <w:spacing w:val="-1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structured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unstru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uses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Whitesbog.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Responden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expressed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uctured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grams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exhibits,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16</w:t>
      </w:r>
      <w:r>
        <w:rPr>
          <w:rFonts w:ascii="Times New Roman" w:hAnsi="Times New Roman" w:cs="Times New Roman" w:eastAsia="Times New Roman"/>
          <w:sz w:val="14"/>
          <w:szCs w:val="14"/>
          <w:spacing w:val="12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expressed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brochures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individual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17</w:t>
      </w:r>
      <w:r>
        <w:rPr>
          <w:rFonts w:ascii="Times New Roman" w:hAnsi="Times New Roman" w:cs="Times New Roman" w:eastAsia="Times New Roman"/>
          <w:sz w:val="14"/>
          <w:szCs w:val="14"/>
          <w:spacing w:val="9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reveals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“o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size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fits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all”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insufficient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needs.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Providing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mix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opportunities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acco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odate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user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groups.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resou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gui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crucial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“hid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users”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wh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hours,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explore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parts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site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which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formally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interpreted.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Specif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recommendat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position w:val="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ons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users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better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signage,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printed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materials,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web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resources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beginning.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17" w:after="0" w:line="264" w:lineRule="auto"/>
        <w:ind w:left="820" w:right="529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Vary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mming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opportunities.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cognitive,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introspective,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riences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.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10"/>
        </w:rPr>
        <w:t>18</w:t>
      </w:r>
      <w:r>
        <w:rPr>
          <w:rFonts w:ascii="Times New Roman" w:hAnsi="Times New Roman" w:cs="Times New Roman" w:eastAsia="Times New Roman"/>
          <w:sz w:val="14"/>
          <w:szCs w:val="14"/>
          <w:spacing w:val="8"/>
          <w:w w:val="100"/>
          <w:position w:val="1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f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riences,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“h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on”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activities,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special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ctur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position w:val="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festivals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accom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position w:val="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odate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position w:val="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  <w:t>motivations.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75" w:lineRule="exact"/>
        <w:ind w:left="8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2.070429pt;width:144pt;height:.1pt;mso-position-horizontal-relative:page;mso-position-vertical-relative:paragraph;z-index:-3325" coordorigin="1440,-41" coordsize="2880,2">
            <v:shape style="position:absolute;left:1440;top:-41;width:2880;height:2" coordorigin="1440,-41" coordsize="2880,0" path="m1440,-41l4320,-4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9"/>
        </w:rPr>
        <w:t>15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9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em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at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“Adve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tising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and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-1"/>
        </w:rPr>
        <w:t>P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ub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-1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icity”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-1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-1"/>
        </w:rPr>
        <w:t>18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244" w:lineRule="exact"/>
        <w:ind w:left="8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16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4</w:t>
      </w:r>
    </w:p>
    <w:p>
      <w:pPr>
        <w:spacing w:before="0" w:after="0" w:line="244" w:lineRule="exact"/>
        <w:ind w:left="8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17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section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“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nte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pretive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Activiti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s”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19</w:t>
      </w:r>
    </w:p>
    <w:p>
      <w:pPr>
        <w:spacing w:before="0" w:after="0" w:line="246" w:lineRule="exact"/>
        <w:ind w:left="8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18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Table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2</w:t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5" w:lineRule="auto"/>
        <w:ind w:left="820" w:right="71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diverse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accommodate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varying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motivations.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3" w:after="0" w:line="275" w:lineRule="auto"/>
        <w:ind w:left="820" w:right="97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Consider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ew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self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‐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gu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mmin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1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hiking,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photogr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phy,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watch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ng,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identification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opportu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opportunities.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lishing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Photographer’s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Guide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i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Whitesbog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Birds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i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i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i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i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i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tips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audiences.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brochures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lished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make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uploaded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76" w:lineRule="auto"/>
        <w:ind w:left="820" w:right="11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downloadable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documents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resources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website.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users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online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photo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raphy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sighting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adding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level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interactivity.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Consider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incorporating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flickr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Facebook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pages.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2" w:after="0" w:line="275" w:lineRule="auto"/>
        <w:ind w:left="820" w:right="322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Consider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pecific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recom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dati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ns</w:t>
      </w:r>
      <w:r>
        <w:rPr>
          <w:rFonts w:ascii="Times New Roman" w:hAnsi="Times New Roman" w:cs="Times New Roman" w:eastAsia="Times New Roman"/>
          <w:sz w:val="22"/>
          <w:szCs w:val="22"/>
          <w:spacing w:val="-2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users.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gene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sign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joggers,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wine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tast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marshmallow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roasts,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advertising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discrete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unities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recomm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ndations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visited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regular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75" w:lineRule="auto"/>
        <w:ind w:left="820" w:right="163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Consider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po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pular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mes.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interested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pr</w:t>
      </w:r>
      <w:r>
        <w:rPr>
          <w:rFonts w:ascii="Constantia" w:hAnsi="Constantia" w:cs="Constantia" w:eastAsia="Constantia"/>
          <w:sz w:val="22"/>
          <w:szCs w:val="22"/>
          <w:spacing w:val="2"/>
          <w:w w:val="99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servation,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cul</w:t>
      </w:r>
      <w:r>
        <w:rPr>
          <w:rFonts w:ascii="Constantia" w:hAnsi="Constantia" w:cs="Constantia" w:eastAsia="Constantia"/>
          <w:sz w:val="22"/>
          <w:szCs w:val="22"/>
          <w:spacing w:val="2"/>
          <w:w w:val="99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ural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folklife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blueberries,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Jersey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Pinelands.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Review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emphasize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topics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75" w:lineRule="auto"/>
        <w:ind w:left="820" w:right="143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Celebrate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success.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marks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satisfaction,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pacts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clos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matched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mission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statement.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marks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testament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hard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staff,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supp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rters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11" w:after="0" w:line="275" w:lineRule="auto"/>
        <w:ind w:left="820" w:right="59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Continue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ongoing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evaluation.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framework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emphasis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short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mediu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link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website,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annual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track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change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trends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over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Attached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40" w:lineRule="auto"/>
        <w:ind w:left="8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appendix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sample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5" w:after="0" w:line="275" w:lineRule="auto"/>
        <w:ind w:left="820" w:right="145" w:firstLine="-360"/>
        <w:jc w:val="left"/>
        <w:tabs>
          <w:tab w:pos="820" w:val="left"/>
        </w:tabs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Symbol" w:hAnsi="Symbol" w:cs="Symbol" w:eastAsia="Symbol"/>
          <w:sz w:val="22"/>
          <w:szCs w:val="22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spacing w:val="-2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“ca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action”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personalize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ience.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ear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lued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visits.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deeper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impact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opportunities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leave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programming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farther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away,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encourage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partic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ants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volv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ronment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ber,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contri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utor,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volunteer.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Credits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00" w:right="12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Alexand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Balloon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onsultant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Mr.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design.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began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2008.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Mr.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several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major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proje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planning,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Street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architectural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tourism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prod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development,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public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involv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assisted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engagement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alysis,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provided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design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production.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2011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220001pt;margin-top:653.219971pt;width:429.78pt;height:138.75pt;mso-position-horizontal-relative:page;mso-position-vertical-relative:page;z-index:-3324" type="#_x0000_t202" filled="f" stroked="f">
            <v:textbox inset="0,0,0,0">
              <w:txbxContent>
                <w:p>
                  <w:pPr>
                    <w:spacing w:before="2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1420"/>
                    <w:jc w:val="righ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99"/>
                    </w:rPr>
                    <w:t>24</w:t>
                  </w:r>
                  <w:r>
                    <w:rPr>
                      <w:rFonts w:ascii="Calibri" w:hAnsi="Calibri" w:cs="Calibri" w:eastAsia="Calibri"/>
                      <w:sz w:val="22"/>
                      <w:szCs w:val="2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shape style="position:absolute;margin-left:182.220001pt;margin-top:513.419983pt;width:429.78pt;height:278.55pt;mso-position-horizontal-relative:page;mso-position-vertical-relative:page;z-index:-3323" type="#_x0000_t75">
            <v:imagedata r:id="rId27" o:title=""/>
          </v:shape>
        </w:pict>
      </w:r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5" w:lineRule="auto"/>
        <w:ind w:left="100" w:right="7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shared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Jury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Prize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Alliance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Greater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Philadelphia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ware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County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Feasibility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Implementation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27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Prior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Inc.,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Mr.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Balloon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drafted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Cit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area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Philadelphia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Society.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leted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variety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ojects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City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Phil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delphia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elsewhere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documentation,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feasibility,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proper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research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design,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profit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ts.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Mr.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Balloon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Master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Science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degree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University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Pennsylvania’s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Graduate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Design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Graduate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Certificate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Urban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Redevelopment.</w:t>
      </w:r>
      <w:r>
        <w:rPr>
          <w:rFonts w:ascii="Times New Roman" w:hAnsi="Times New Roman" w:cs="Times New Roman" w:eastAsia="Times New Roman"/>
          <w:sz w:val="22"/>
          <w:szCs w:val="22"/>
          <w:spacing w:val="-1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Mr.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Balloon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earned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Bach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degree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Urban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Studies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College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Wooster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Ohio.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17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Donna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Ann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Ha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princip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Heritage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Inc.,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ladelphia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based</w:t>
      </w:r>
      <w:r>
        <w:rPr>
          <w:rFonts w:ascii="Times New Roman" w:hAnsi="Times New Roman" w:cs="Times New Roman" w:eastAsia="Times New Roman"/>
          <w:sz w:val="22"/>
          <w:szCs w:val="22"/>
          <w:spacing w:val="-1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consulting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works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three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pract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s: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downtown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commercial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distr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revitalization,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organizational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development.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Since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starting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firm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during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career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00" w:right="7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Donna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ssisted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citizen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groups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government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agencies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appropriate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reuses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threatened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properties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ensure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mainten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ghout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twenty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years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movement,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start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mature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statewide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executive,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first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staff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mem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76" w:lineRule="auto"/>
        <w:ind w:left="100" w:right="17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project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manager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citywide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organization.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Donna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founding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Execut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Director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Jersey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198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0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76" w:lineRule="auto"/>
        <w:ind w:left="100" w:right="17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1982.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Donna’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book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Solutions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House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Museums: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Ensuring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Long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America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’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published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AltaMira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2007.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lished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reuse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Americ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Associati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State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Local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story’s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quarter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magazine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Preservation’s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quarte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journa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Forum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Journal.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articles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abou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advoc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membership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developme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Business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Improve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ent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Districts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have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published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National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Street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Center’s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monthly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newsletter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Main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Street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News.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Donna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speaks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regula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sults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bout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preservation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issues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around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phics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Alexander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Balloon.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Cover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photogr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phs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Alexander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Balloo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pendix: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52" w:lineRule="auto"/>
        <w:ind w:left="100" w:right="695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luation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vey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footer="964" w:header="765" w:top="980" w:bottom="1160" w:left="1340" w:right="1320"/>
          <w:footerReference w:type="default" r:id="rId26"/>
          <w:pgSz w:w="12240" w:h="15840"/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20" w:right="-20"/>
        <w:jc w:val="left"/>
        <w:rPr>
          <w:rFonts w:ascii="Constantia" w:hAnsi="Constantia" w:cs="Constantia" w:eastAsia="Constantia"/>
          <w:sz w:val="14"/>
          <w:szCs w:val="14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  <w:t>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rience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Type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u w:val="single" w:color="000000"/>
          <w:position w:val="10"/>
        </w:rPr>
        <w:t>19</w:t>
      </w:r>
      <w:r>
        <w:rPr>
          <w:rFonts w:ascii="Constantia" w:hAnsi="Constantia" w:cs="Constantia" w:eastAsia="Constantia"/>
          <w:sz w:val="14"/>
          <w:szCs w:val="14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0" w:right="24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appen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ix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details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motivate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experien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Spending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fri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family/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children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nces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Being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moved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beauty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1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rare/uncommon/valua</w:t>
      </w:r>
      <w:r>
        <w:rPr>
          <w:rFonts w:ascii="Constantia" w:hAnsi="Constantia" w:cs="Constantia" w:eastAsia="Constantia"/>
          <w:sz w:val="22"/>
          <w:szCs w:val="22"/>
          <w:spacing w:val="1"/>
          <w:w w:val="99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99"/>
        </w:rPr>
        <w:t>le</w:t>
      </w:r>
      <w:r>
        <w:rPr>
          <w:rFonts w:ascii="Times New Roman" w:hAnsi="Times New Roman" w:cs="Times New Roman" w:eastAsia="Times New Roman"/>
          <w:sz w:val="22"/>
          <w:szCs w:val="22"/>
          <w:spacing w:val="2"/>
          <w:w w:val="99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things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61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Cognitive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iences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Enriching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understanding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Gaining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inf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rmation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knowledge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Reflecting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mean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looking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6396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Introspective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Feeling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spiritual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ction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Imagining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times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Thinking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would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own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such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things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Recalling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travels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/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ldhood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riences/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memories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Feeling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sense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belonging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0" w:right="493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Experien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es: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interaction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someone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satisfying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museum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attracted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clu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not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limited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to: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wine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tast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marshmallow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roasts,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wagon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rides,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cking,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family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ms,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storytelling,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dren’s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crafts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(pre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elementary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l).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151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eriences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describe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satisfying,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focus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other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focus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physical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artifacts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“real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thing.”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drawn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authenticity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direct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sensory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see,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touch,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taste,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smell,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hear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drawn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behind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scenes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watching,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identificati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tasting,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bak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watching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cranberry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harvesting,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agricultur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implements,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hands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crafts.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0" w:right="15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Cognitive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iences: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Individuals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clea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enhanced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text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presentations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ten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ribe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itive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most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satisfying.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While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still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important,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their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primary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satisfaction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interpretive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intellect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u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asp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cts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61" w:after="0" w:line="244" w:lineRule="exact"/>
        <w:ind w:left="120" w:right="160" w:firstLine="720"/>
        <w:jc w:val="left"/>
        <w:rPr>
          <w:rFonts w:ascii="Calibri" w:hAnsi="Calibri" w:cs="Calibri" w:eastAsia="Calibri"/>
          <w:sz w:val="20"/>
          <w:szCs w:val="20"/>
        </w:rPr>
      </w:pPr>
      <w:rPr/>
      <w:r>
        <w:rPr/>
        <w:pict>
          <v:group style="position:absolute;margin-left:72pt;margin-top:-2.069898pt;width:144pt;height:.1pt;mso-position-horizontal-relative:page;mso-position-vertical-relative:paragraph;z-index:-3322" coordorigin="1440,-41" coordsize="2880,2">
            <v:shape style="position:absolute;left:1440;top:-41;width:2880;height:2" coordorigin="1440,-41" coordsize="2880,0" path="m1440,-41l4320,-41e" filled="f" stroked="t" strokeweight=".82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3"/>
          <w:szCs w:val="13"/>
          <w:spacing w:val="0"/>
          <w:w w:val="100"/>
          <w:position w:val="10"/>
        </w:rPr>
        <w:t>19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1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This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ad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pt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from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Doeri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Z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.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“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Strange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Guests,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l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ients?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Visitor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Experiences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in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Museums”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Paper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presented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confer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M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anag</w:t>
      </w:r>
      <w:r>
        <w:rPr>
          <w:rFonts w:ascii="Calibri" w:hAnsi="Calibri" w:cs="Calibri" w:eastAsia="Calibri"/>
          <w:sz w:val="20"/>
          <w:szCs w:val="2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r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ts: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Performance,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nan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  <w:position w:val="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Servi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e,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Weimar,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Germany,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Mar</w:t>
      </w:r>
      <w:r>
        <w:rPr>
          <w:rFonts w:ascii="Calibri" w:hAnsi="Calibri" w:cs="Calibri" w:eastAsia="Calibri"/>
          <w:sz w:val="20"/>
          <w:szCs w:val="20"/>
          <w:spacing w:val="1"/>
          <w:w w:val="100"/>
          <w:position w:val="0"/>
        </w:rPr>
        <w:t>c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position w:val="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17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  <w:t>‐</w:t>
      </w:r>
    </w:p>
    <w:p>
      <w:pPr>
        <w:spacing w:before="2" w:after="0" w:line="240" w:lineRule="auto"/>
        <w:ind w:left="120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19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,1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9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9.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11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NumType w:start="25"/>
          <w:pgMar w:footer="964" w:header="765" w:top="980" w:bottom="1160" w:left="1320" w:right="1320"/>
          <w:footerReference w:type="default" r:id="rId28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1" w:after="0" w:line="275" w:lineRule="auto"/>
        <w:ind w:left="120" w:right="309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experience.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emphasize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tive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include: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lectures,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exhibits,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scho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educational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programmi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(ele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tary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above),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hands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environmental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(s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ream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moni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oring,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bird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counting,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ident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ication,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astronomy),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hands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technical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(ar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hivi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oral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stories),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learning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grow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blueberries.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20" w:right="20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Introspective</w:t>
      </w:r>
      <w:r>
        <w:rPr>
          <w:rFonts w:ascii="Times New Roman" w:hAnsi="Times New Roman" w:cs="Times New Roman" w:eastAsia="Times New Roman"/>
          <w:sz w:val="22"/>
          <w:szCs w:val="22"/>
          <w:spacing w:val="-17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exp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ri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ces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when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individual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turns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inward,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feelings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essentially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private,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usu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lly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triggered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by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setting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site.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enjoy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exhibits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ude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relaxation.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Introspective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highly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personal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require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opportunities</w:t>
      </w:r>
      <w:r>
        <w:rPr>
          <w:rFonts w:ascii="Times New Roman" w:hAnsi="Times New Roman" w:cs="Times New Roman" w:eastAsia="Times New Roman"/>
          <w:sz w:val="22"/>
          <w:szCs w:val="22"/>
          <w:spacing w:val="-1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reflection.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Sample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Event: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B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ue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b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b/>
          <w:bCs/>
        </w:rPr>
        <w:t>er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  <w:b/>
          <w:bCs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Festiv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  <w:b/>
          <w:bCs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b/>
          <w:bCs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40" w:after="0" w:line="276" w:lineRule="auto"/>
        <w:ind w:left="120" w:right="11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s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bog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excellent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example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offers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types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experiences.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many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min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1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elements,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itive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lect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rical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literature,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attend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2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ture,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take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276" w:lineRule="auto"/>
        <w:ind w:left="120" w:right="234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agricul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museum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cranberry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substation,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gene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store.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social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pie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eating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test,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live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music,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food,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dren’s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activities,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crafts.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20" w:right="218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who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want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object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experiences,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crafters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artisans,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historical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c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equipment,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tours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through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historic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buildings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a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well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shopping.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Finally,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those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seeking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introspective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experience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there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walking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trails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including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natural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ery,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guided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exhibits,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ck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lar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‐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scale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event,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blueberry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festival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corporates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different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</w:t>
      </w:r>
      <w:r>
        <w:rPr>
          <w:rFonts w:ascii="Constantia" w:hAnsi="Constantia" w:cs="Constantia" w:eastAsia="Constantia"/>
          <w:sz w:val="22"/>
          <w:szCs w:val="22"/>
          <w:spacing w:val="-2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eriences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accommoda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-1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visitor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20" w:right="13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3" w:after="0" w:line="240" w:lineRule="auto"/>
        <w:ind w:left="100" w:right="6961"/>
        <w:jc w:val="both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w w:val="99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Ev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  <w:t>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l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uation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  <w:u w:val="single" w:color="0000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  <w:u w:val="single" w:color="000000"/>
        </w:rPr>
        <w:t>Form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00" w:right="802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sample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form.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was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de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v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eloped</w:t>
      </w:r>
      <w:r>
        <w:rPr>
          <w:rFonts w:ascii="Times New Roman" w:hAnsi="Times New Roman" w:cs="Times New Roman" w:eastAsia="Times New Roman"/>
          <w:sz w:val="22"/>
          <w:szCs w:val="22"/>
          <w:spacing w:val="-1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fro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Whitesbog’s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existing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serves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template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</w:t>
      </w:r>
      <w:r>
        <w:rPr>
          <w:rFonts w:ascii="Times New Roman" w:hAnsi="Times New Roman" w:cs="Times New Roman" w:eastAsia="Times New Roman"/>
          <w:sz w:val="22"/>
          <w:szCs w:val="22"/>
          <w:spacing w:val="-5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am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evaluation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7" w:after="0" w:line="276" w:lineRule="auto"/>
        <w:ind w:left="100" w:right="66"/>
        <w:jc w:val="both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activities.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h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select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questions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includi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n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g: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where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attendees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about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learned,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what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atten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planned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do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left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event.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Also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included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are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spaces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fo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suggestions</w:t>
      </w:r>
      <w:r>
        <w:rPr>
          <w:rFonts w:ascii="Times New Roman" w:hAnsi="Times New Roman" w:cs="Times New Roman" w:eastAsia="Times New Roman"/>
          <w:sz w:val="22"/>
          <w:szCs w:val="22"/>
          <w:spacing w:val="-1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e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edback.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This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form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used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spacing w:before="8" w:after="0" w:line="275" w:lineRule="auto"/>
        <w:ind w:left="100" w:right="515"/>
        <w:jc w:val="left"/>
        <w:rPr>
          <w:rFonts w:ascii="Constantia" w:hAnsi="Constantia" w:cs="Constantia" w:eastAsia="Constantia"/>
          <w:sz w:val="22"/>
          <w:szCs w:val="22"/>
        </w:rPr>
      </w:pPr>
      <w:rPr/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model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adapted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specific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needs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-1"/>
          <w:w w:val="100"/>
        </w:rPr>
        <w:t>i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the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future.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2"/>
          <w:szCs w:val="22"/>
          <w:spacing w:val="-7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at</w:t>
      </w:r>
      <w:r>
        <w:rPr>
          <w:rFonts w:ascii="Constantia" w:hAnsi="Constantia" w:cs="Constantia" w:eastAsia="Constantia"/>
          <w:sz w:val="22"/>
          <w:szCs w:val="22"/>
          <w:spacing w:val="2"/>
          <w:w w:val="100"/>
        </w:rPr>
        <w:t>t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endees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should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surveyed</w:t>
      </w:r>
      <w:r>
        <w:rPr>
          <w:rFonts w:ascii="Times New Roman" w:hAnsi="Times New Roman" w:cs="Times New Roman" w:eastAsia="Times New Roman"/>
          <w:sz w:val="22"/>
          <w:szCs w:val="22"/>
          <w:spacing w:val="-8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after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events</w:t>
      </w:r>
      <w:r>
        <w:rPr>
          <w:rFonts w:ascii="Times New Roman" w:hAnsi="Times New Roman" w:cs="Times New Roman" w:eastAsia="Times New Roman"/>
          <w:sz w:val="22"/>
          <w:szCs w:val="22"/>
          <w:spacing w:val="-6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and</w:t>
      </w:r>
      <w:r>
        <w:rPr>
          <w:rFonts w:ascii="Times New Roman" w:hAnsi="Times New Roman" w:cs="Times New Roman" w:eastAsia="Times New Roman"/>
          <w:sz w:val="22"/>
          <w:szCs w:val="22"/>
          <w:spacing w:val="-4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programs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</w:rPr>
        <w:t> 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re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g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ula</w:t>
      </w:r>
      <w:r>
        <w:rPr>
          <w:rFonts w:ascii="Constantia" w:hAnsi="Constantia" w:cs="Constantia" w:eastAsia="Constantia"/>
          <w:sz w:val="22"/>
          <w:szCs w:val="22"/>
          <w:spacing w:val="1"/>
          <w:w w:val="100"/>
        </w:rPr>
        <w:t>r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  <w:t>ly.</w:t>
      </w:r>
      <w:r>
        <w:rPr>
          <w:rFonts w:ascii="Constantia" w:hAnsi="Constantia" w:cs="Constantia" w:eastAsia="Constantia"/>
          <w:sz w:val="22"/>
          <w:szCs w:val="22"/>
          <w:spacing w:val="0"/>
          <w:w w:val="100"/>
        </w:rPr>
      </w:r>
    </w:p>
    <w:p>
      <w:pPr>
        <w:jc w:val="left"/>
        <w:spacing w:after="0"/>
        <w:sectPr>
          <w:pgMar w:header="765" w:footer="964" w:top="980" w:bottom="1160" w:left="1340" w:right="1320"/>
          <w:pgSz w:w="12240" w:h="15840"/>
        </w:sectPr>
      </w:pPr>
      <w:rPr/>
    </w:p>
    <w:p>
      <w:pPr>
        <w:spacing w:before="100" w:after="0" w:line="240" w:lineRule="auto"/>
        <w:ind w:left="49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pt;height:69pt;mso-position-horizontal-relative:char;mso-position-vertical-relative:line" type="#_x0000_t75">
            <v:imagedata r:id="rId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3" w:after="0" w:line="240" w:lineRule="auto"/>
        <w:ind w:left="4189" w:right="4191"/>
        <w:jc w:val="center"/>
        <w:rPr>
          <w:rFonts w:ascii="Corbel" w:hAnsi="Corbel" w:cs="Corbel" w:eastAsia="Corbel"/>
          <w:sz w:val="24"/>
          <w:szCs w:val="24"/>
        </w:rPr>
      </w:pPr>
      <w:rPr/>
      <w:r>
        <w:rPr>
          <w:rFonts w:ascii="Corbel" w:hAnsi="Corbel" w:cs="Corbel" w:eastAsia="Corbel"/>
          <w:sz w:val="24"/>
          <w:szCs w:val="24"/>
          <w:spacing w:val="0"/>
          <w:w w:val="100"/>
        </w:rPr>
        <w:t>P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g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am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Eva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l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ua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i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F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orm</w:t>
      </w:r>
    </w:p>
    <w:p>
      <w:pPr>
        <w:spacing w:before="43" w:after="0" w:line="275" w:lineRule="auto"/>
        <w:ind w:left="100" w:right="606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Ple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  <w:b/>
          <w:bCs/>
        </w:rPr>
        <w:t>t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ke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a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e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  <w:b/>
          <w:bCs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to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c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plete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  <w:b/>
          <w:bCs/>
        </w:rPr>
        <w:t>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g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r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m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e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  <w:b/>
          <w:bCs/>
        </w:rPr>
        <w:t>v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l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  <w:b/>
          <w:bCs/>
        </w:rPr>
        <w:t>u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  <w:b/>
          <w:bCs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  <w:b/>
          <w:bCs/>
        </w:rPr>
        <w:t>tio</w:t>
      </w:r>
      <w:r>
        <w:rPr>
          <w:rFonts w:ascii="Constantia" w:hAnsi="Constantia" w:cs="Constantia" w:eastAsia="Constantia"/>
          <w:sz w:val="24"/>
          <w:szCs w:val="24"/>
          <w:spacing w:val="5"/>
          <w:w w:val="100"/>
          <w:b/>
          <w:bCs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aluat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on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f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rt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of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goi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g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effort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pr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ve</w:t>
      </w:r>
      <w:r>
        <w:rPr>
          <w:rFonts w:ascii="Constantia" w:hAnsi="Constantia" w:cs="Constantia" w:eastAsia="Constantia"/>
          <w:sz w:val="24"/>
          <w:szCs w:val="24"/>
          <w:spacing w:val="-4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our</w:t>
      </w:r>
      <w:r>
        <w:rPr>
          <w:rFonts w:ascii="Constantia" w:hAnsi="Constantia" w:cs="Constantia" w:eastAsia="Constantia"/>
          <w:sz w:val="24"/>
          <w:szCs w:val="24"/>
          <w:spacing w:val="-5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or</w:t>
      </w:r>
      <w:r>
        <w:rPr>
          <w:rFonts w:ascii="Constantia" w:hAnsi="Constantia" w:cs="Constantia" w:eastAsia="Constantia"/>
          <w:sz w:val="24"/>
          <w:szCs w:val="24"/>
          <w:spacing w:val="-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c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,</w:t>
      </w:r>
      <w:r>
        <w:rPr>
          <w:rFonts w:ascii="Constantia" w:hAnsi="Constantia" w:cs="Constantia" w:eastAsia="Constantia"/>
          <w:sz w:val="24"/>
          <w:szCs w:val="24"/>
          <w:spacing w:val="-5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ve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l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op</w:t>
      </w:r>
      <w:r>
        <w:rPr>
          <w:rFonts w:ascii="Constantia" w:hAnsi="Constantia" w:cs="Constantia" w:eastAsia="Constantia"/>
          <w:sz w:val="24"/>
          <w:szCs w:val="24"/>
          <w:spacing w:val="-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ew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ogram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,</w:t>
      </w:r>
      <w:r>
        <w:rPr>
          <w:rFonts w:ascii="Constantia" w:hAnsi="Constantia" w:cs="Constantia" w:eastAsia="Constantia"/>
          <w:sz w:val="24"/>
          <w:szCs w:val="24"/>
          <w:spacing w:val="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and</w:t>
      </w:r>
      <w:r>
        <w:rPr>
          <w:rFonts w:ascii="Constantia" w:hAnsi="Constantia" w:cs="Constantia" w:eastAsia="Constantia"/>
          <w:sz w:val="24"/>
          <w:szCs w:val="24"/>
          <w:spacing w:val="-4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ure</w:t>
      </w:r>
      <w:r>
        <w:rPr>
          <w:rFonts w:ascii="Constantia" w:hAnsi="Constantia" w:cs="Constantia" w:eastAsia="Constantia"/>
          <w:sz w:val="24"/>
          <w:szCs w:val="24"/>
          <w:spacing w:val="-6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ur</w:t>
      </w:r>
      <w:r>
        <w:rPr>
          <w:rFonts w:ascii="Constantia" w:hAnsi="Constantia" w:cs="Constantia" w:eastAsia="Constantia"/>
          <w:sz w:val="24"/>
          <w:szCs w:val="24"/>
          <w:spacing w:val="-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g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’s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effect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ve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hank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for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help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ng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tabs>
          <w:tab w:pos="82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1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  <w:tab/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How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did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hear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abo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th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ogram?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(Ple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check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all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apply)</w:t>
      </w:r>
    </w:p>
    <w:p>
      <w:pPr>
        <w:spacing w:before="10" w:after="0" w:line="40" w:lineRule="exact"/>
        <w:jc w:val="left"/>
        <w:rPr>
          <w:sz w:val="4"/>
          <w:szCs w:val="4"/>
        </w:rPr>
      </w:pPr>
      <w:rPr/>
      <w:r>
        <w:rPr>
          <w:sz w:val="4"/>
          <w:szCs w:val="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969.799805" w:type="dxa"/>
      </w:tblPr>
      <w:tblGrid/>
      <w:tr>
        <w:trPr>
          <w:trHeight w:val="316" w:hRule="exact"/>
        </w:trPr>
        <w:tc>
          <w:tcPr>
            <w:tcW w:w="4062" w:type="dxa"/>
            <w:tcBorders>
              <w:top w:val="single" w:sz="8.47992" w:space="0" w:color="9BBA58"/>
              <w:bottom w:val="single" w:sz="8.480080" w:space="0" w:color="9BBA58"/>
              <w:left w:val="single" w:sz="8.480080" w:space="0" w:color="9BBA58"/>
              <w:right w:val="single" w:sz="8.47992" w:space="0" w:color="9BBA58"/>
            </w:tcBorders>
            <w:shd w:val="clear" w:color="auto" w:fill="E6EDD4"/>
          </w:tcPr>
          <w:p>
            <w:pPr>
              <w:spacing w:before="0" w:after="0" w:line="289" w:lineRule="exact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g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am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f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lyer</w:t>
            </w:r>
          </w:p>
        </w:tc>
        <w:tc>
          <w:tcPr>
            <w:tcW w:w="960" w:type="dxa"/>
            <w:tcBorders>
              <w:top w:val="single" w:sz="8.47992" w:space="0" w:color="9BBA58"/>
              <w:bottom w:val="single" w:sz="8.480080" w:space="0" w:color="9BBA58"/>
              <w:left w:val="single" w:sz="8.47992" w:space="0" w:color="9BBA58"/>
              <w:right w:val="single" w:sz="8.47992" w:space="0" w:color="9BBA58"/>
            </w:tcBorders>
            <w:shd w:val="clear" w:color="auto" w:fill="E6EDD4"/>
          </w:tcPr>
          <w:p>
            <w:pPr/>
            <w:rPr/>
          </w:p>
        </w:tc>
      </w:tr>
      <w:tr>
        <w:trPr>
          <w:trHeight w:val="324" w:hRule="exact"/>
        </w:trPr>
        <w:tc>
          <w:tcPr>
            <w:tcW w:w="4062" w:type="dxa"/>
            <w:tcBorders>
              <w:top w:val="single" w:sz="8.480080" w:space="0" w:color="9BBA58"/>
              <w:bottom w:val="single" w:sz="8.47992" w:space="0" w:color="9BBA58"/>
              <w:left w:val="single" w:sz="8.480080" w:space="0" w:color="9BBA58"/>
              <w:right w:val="single" w:sz="8.47992" w:space="0" w:color="9BBA58"/>
            </w:tcBorders>
          </w:tcPr>
          <w:p>
            <w:pPr>
              <w:spacing w:before="2" w:after="0" w:line="240" w:lineRule="auto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A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nnual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l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ti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e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ve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ts</w:t>
            </w:r>
          </w:p>
        </w:tc>
        <w:tc>
          <w:tcPr>
            <w:tcW w:w="960" w:type="dxa"/>
            <w:tcBorders>
              <w:top w:val="single" w:sz="8.480080" w:space="0" w:color="9BBA58"/>
              <w:bottom w:val="single" w:sz="8.47992" w:space="0" w:color="9BBA58"/>
              <w:left w:val="single" w:sz="8.47992" w:space="0" w:color="9BBA58"/>
              <w:right w:val="single" w:sz="8.47992" w:space="0" w:color="9BBA58"/>
            </w:tcBorders>
          </w:tcPr>
          <w:p>
            <w:pPr/>
            <w:rPr/>
          </w:p>
        </w:tc>
      </w:tr>
      <w:tr>
        <w:trPr>
          <w:trHeight w:val="318" w:hRule="exact"/>
        </w:trPr>
        <w:tc>
          <w:tcPr>
            <w:tcW w:w="4062" w:type="dxa"/>
            <w:tcBorders>
              <w:top w:val="single" w:sz="8.47992" w:space="0" w:color="9BBA58"/>
              <w:bottom w:val="single" w:sz="8.47992" w:space="0" w:color="9BBA58"/>
              <w:left w:val="single" w:sz="8.480080" w:space="0" w:color="9BBA58"/>
              <w:right w:val="single" w:sz="8.47992" w:space="0" w:color="9BBA58"/>
            </w:tcBorders>
            <w:shd w:val="clear" w:color="auto" w:fill="E6EDD4"/>
          </w:tcPr>
          <w:p>
            <w:pPr>
              <w:spacing w:before="1" w:after="0" w:line="240" w:lineRule="auto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itesbog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email</w:t>
            </w:r>
          </w:p>
        </w:tc>
        <w:tc>
          <w:tcPr>
            <w:tcW w:w="960" w:type="dxa"/>
            <w:tcBorders>
              <w:top w:val="single" w:sz="8.47992" w:space="0" w:color="9BBA58"/>
              <w:bottom w:val="single" w:sz="8.47992" w:space="0" w:color="9BBA58"/>
              <w:left w:val="single" w:sz="8.47992" w:space="0" w:color="9BBA58"/>
              <w:right w:val="single" w:sz="8.47992" w:space="0" w:color="9BBA58"/>
            </w:tcBorders>
            <w:shd w:val="clear" w:color="auto" w:fill="E6EDD4"/>
          </w:tcPr>
          <w:p>
            <w:pPr/>
            <w:rPr/>
          </w:p>
        </w:tc>
      </w:tr>
      <w:tr>
        <w:trPr>
          <w:trHeight w:val="323" w:hRule="exact"/>
        </w:trPr>
        <w:tc>
          <w:tcPr>
            <w:tcW w:w="4062" w:type="dxa"/>
            <w:tcBorders>
              <w:top w:val="single" w:sz="8.47992" w:space="0" w:color="9BBA58"/>
              <w:bottom w:val="single" w:sz="8.47992" w:space="0" w:color="9BBA58"/>
              <w:left w:val="single" w:sz="8.480080" w:space="0" w:color="9BBA58"/>
              <w:right w:val="single" w:sz="8.47992" w:space="0" w:color="9BBA58"/>
            </w:tcBorders>
          </w:tcPr>
          <w:p>
            <w:pPr>
              <w:spacing w:before="2" w:after="0" w:line="240" w:lineRule="auto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W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h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itesbog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w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b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ite</w:t>
            </w:r>
          </w:p>
        </w:tc>
        <w:tc>
          <w:tcPr>
            <w:tcW w:w="960" w:type="dxa"/>
            <w:tcBorders>
              <w:top w:val="single" w:sz="8.47992" w:space="0" w:color="9BBA58"/>
              <w:bottom w:val="single" w:sz="8.47992" w:space="0" w:color="9BBA58"/>
              <w:left w:val="single" w:sz="8.47992" w:space="0" w:color="9BBA58"/>
              <w:right w:val="single" w:sz="8.47992" w:space="0" w:color="9BBA58"/>
            </w:tcBorders>
          </w:tcPr>
          <w:p>
            <w:pPr/>
            <w:rPr/>
          </w:p>
        </w:tc>
      </w:tr>
      <w:tr>
        <w:trPr>
          <w:trHeight w:val="316" w:hRule="exact"/>
        </w:trPr>
        <w:tc>
          <w:tcPr>
            <w:tcW w:w="4062" w:type="dxa"/>
            <w:tcBorders>
              <w:top w:val="single" w:sz="8.47992" w:space="0" w:color="9BBA58"/>
              <w:bottom w:val="single" w:sz="8.48016" w:space="0" w:color="9BBA58"/>
              <w:left w:val="single" w:sz="8.480080" w:space="0" w:color="9BBA58"/>
              <w:right w:val="single" w:sz="8.47992" w:space="0" w:color="9BBA58"/>
            </w:tcBorders>
            <w:shd w:val="clear" w:color="auto" w:fill="E6EDD4"/>
          </w:tcPr>
          <w:p>
            <w:pPr>
              <w:spacing w:before="0" w:after="0" w:line="289" w:lineRule="exact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Me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ia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an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oun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c</w:t>
            </w:r>
            <w:r>
              <w:rPr>
                <w:rFonts w:ascii="Corbel" w:hAnsi="Corbel" w:cs="Corbel" w:eastAsia="Corbel"/>
                <w:sz w:val="24"/>
                <w:szCs w:val="24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me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t</w:t>
            </w:r>
          </w:p>
        </w:tc>
        <w:tc>
          <w:tcPr>
            <w:tcW w:w="960" w:type="dxa"/>
            <w:tcBorders>
              <w:top w:val="single" w:sz="8.47992" w:space="0" w:color="9BBA58"/>
              <w:bottom w:val="single" w:sz="8.48016" w:space="0" w:color="9BBA58"/>
              <w:left w:val="single" w:sz="8.47992" w:space="0" w:color="9BBA58"/>
              <w:right w:val="single" w:sz="8.47992" w:space="0" w:color="9BBA58"/>
            </w:tcBorders>
            <w:shd w:val="clear" w:color="auto" w:fill="E6EDD4"/>
          </w:tcPr>
          <w:p>
            <w:pPr/>
            <w:rPr/>
          </w:p>
        </w:tc>
      </w:tr>
      <w:tr>
        <w:trPr>
          <w:trHeight w:val="325" w:hRule="exact"/>
        </w:trPr>
        <w:tc>
          <w:tcPr>
            <w:tcW w:w="4062" w:type="dxa"/>
            <w:tcBorders>
              <w:top w:val="single" w:sz="8.48016" w:space="0" w:color="9BBA58"/>
              <w:bottom w:val="single" w:sz="8.47992" w:space="0" w:color="9BBA58"/>
              <w:left w:val="single" w:sz="8.480080" w:space="0" w:color="9BBA58"/>
              <w:right w:val="single" w:sz="8.47992" w:space="0" w:color="9BBA58"/>
            </w:tcBorders>
          </w:tcPr>
          <w:p>
            <w:pPr>
              <w:spacing w:before="4" w:after="0" w:line="240" w:lineRule="auto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Email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om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ther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orga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4"/>
                <w:szCs w:val="24"/>
                <w:spacing w:val="-3"/>
                <w:w w:val="100"/>
              </w:rPr>
              <w:t>i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z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ation</w:t>
            </w:r>
          </w:p>
        </w:tc>
        <w:tc>
          <w:tcPr>
            <w:tcW w:w="960" w:type="dxa"/>
            <w:tcBorders>
              <w:top w:val="single" w:sz="8.48016" w:space="0" w:color="9BBA58"/>
              <w:bottom w:val="single" w:sz="8.47992" w:space="0" w:color="9BBA58"/>
              <w:left w:val="single" w:sz="8.47992" w:space="0" w:color="9BBA58"/>
              <w:right w:val="single" w:sz="8.47992" w:space="0" w:color="9BBA58"/>
            </w:tcBorders>
          </w:tcPr>
          <w:p>
            <w:pPr/>
            <w:rPr/>
          </w:p>
        </w:tc>
      </w:tr>
      <w:tr>
        <w:trPr>
          <w:trHeight w:val="316" w:hRule="exact"/>
        </w:trPr>
        <w:tc>
          <w:tcPr>
            <w:tcW w:w="4062" w:type="dxa"/>
            <w:tcBorders>
              <w:top w:val="single" w:sz="8.47992" w:space="0" w:color="9BBA58"/>
              <w:bottom w:val="single" w:sz="8.47992" w:space="0" w:color="9BBA58"/>
              <w:left w:val="single" w:sz="8.480080" w:space="0" w:color="9BBA58"/>
              <w:right w:val="single" w:sz="8.47992" w:space="0" w:color="9BBA58"/>
            </w:tcBorders>
            <w:shd w:val="clear" w:color="auto" w:fill="E6EDD4"/>
          </w:tcPr>
          <w:p>
            <w:pPr>
              <w:spacing w:before="0" w:after="0" w:line="289" w:lineRule="exact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F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om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f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ie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d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s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as</w:t>
            </w:r>
            <w:r>
              <w:rPr>
                <w:rFonts w:ascii="Corbel" w:hAnsi="Corbel" w:cs="Corbel" w:eastAsia="Corbel"/>
                <w:sz w:val="24"/>
                <w:szCs w:val="24"/>
                <w:spacing w:val="-2"/>
                <w:w w:val="100"/>
              </w:rPr>
              <w:t>s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ociates</w:t>
            </w:r>
          </w:p>
        </w:tc>
        <w:tc>
          <w:tcPr>
            <w:tcW w:w="960" w:type="dxa"/>
            <w:tcBorders>
              <w:top w:val="single" w:sz="8.47992" w:space="0" w:color="9BBA58"/>
              <w:bottom w:val="single" w:sz="8.47992" w:space="0" w:color="9BBA58"/>
              <w:left w:val="single" w:sz="8.47992" w:space="0" w:color="9BBA58"/>
              <w:right w:val="single" w:sz="8.47992" w:space="0" w:color="9BBA58"/>
            </w:tcBorders>
            <w:shd w:val="clear" w:color="auto" w:fill="E6EDD4"/>
          </w:tcPr>
          <w:p>
            <w:pPr/>
            <w:rPr/>
          </w:p>
        </w:tc>
      </w:tr>
      <w:tr>
        <w:trPr>
          <w:trHeight w:val="611" w:hRule="exact"/>
        </w:trPr>
        <w:tc>
          <w:tcPr>
            <w:tcW w:w="4062" w:type="dxa"/>
            <w:tcBorders>
              <w:top w:val="single" w:sz="8.47992" w:space="0" w:color="9BBA58"/>
              <w:bottom w:val="single" w:sz="8.48016" w:space="0" w:color="9BBA58"/>
              <w:left w:val="single" w:sz="8.480080" w:space="0" w:color="9BBA58"/>
              <w:right w:val="single" w:sz="8.47992" w:space="0" w:color="9BBA58"/>
            </w:tcBorders>
          </w:tcPr>
          <w:p>
            <w:pPr>
              <w:spacing w:before="2" w:after="0" w:line="240" w:lineRule="auto"/>
              <w:ind w:left="97" w:right="-20"/>
              <w:jc w:val="left"/>
              <w:rPr>
                <w:rFonts w:ascii="Corbel" w:hAnsi="Corbel" w:cs="Corbel" w:eastAsia="Corbel"/>
                <w:sz w:val="24"/>
                <w:szCs w:val="24"/>
              </w:rPr>
            </w:pPr>
            <w:rPr/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Other</w:t>
            </w:r>
            <w:r>
              <w:rPr>
                <w:rFonts w:ascii="Corbel" w:hAnsi="Corbel" w:cs="Corbel" w:eastAsia="Corbel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(Plea</w:t>
            </w:r>
            <w:r>
              <w:rPr>
                <w:rFonts w:ascii="Corbel" w:hAnsi="Corbel" w:cs="Corbel" w:eastAsia="Corbel"/>
                <w:sz w:val="24"/>
                <w:szCs w:val="24"/>
                <w:spacing w:val="-1"/>
                <w:w w:val="100"/>
              </w:rPr>
              <w:t>s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Corbel" w:hAnsi="Corbel" w:cs="Corbel" w:eastAsia="Corbel"/>
                <w:sz w:val="24"/>
                <w:szCs w:val="24"/>
                <w:spacing w:val="0"/>
                <w:w w:val="100"/>
              </w:rPr>
              <w:t>Specify)</w:t>
            </w:r>
          </w:p>
        </w:tc>
        <w:tc>
          <w:tcPr>
            <w:tcW w:w="960" w:type="dxa"/>
            <w:tcBorders>
              <w:top w:val="single" w:sz="8.47992" w:space="0" w:color="9BBA58"/>
              <w:bottom w:val="single" w:sz="8.48016" w:space="0" w:color="9BBA58"/>
              <w:left w:val="single" w:sz="8.47992" w:space="0" w:color="9BBA58"/>
              <w:right w:val="single" w:sz="8.47992" w:space="0" w:color="9BBA58"/>
            </w:tcBorders>
          </w:tcPr>
          <w:p>
            <w:pPr/>
            <w:rPr/>
          </w:p>
        </w:tc>
      </w:tr>
    </w:tbl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460" w:right="-20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2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 </w:t>
      </w:r>
      <w:r>
        <w:rPr>
          <w:rFonts w:ascii="Constantia" w:hAnsi="Constantia" w:cs="Constantia" w:eastAsia="Constantia"/>
          <w:sz w:val="24"/>
          <w:szCs w:val="24"/>
          <w:spacing w:val="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l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expe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ce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th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s:</w:t>
      </w:r>
    </w:p>
    <w:p>
      <w:pPr>
        <w:spacing w:before="7" w:after="0" w:line="40" w:lineRule="exact"/>
        <w:jc w:val="left"/>
        <w:rPr>
          <w:sz w:val="4"/>
          <w:szCs w:val="4"/>
        </w:rPr>
      </w:pPr>
      <w:rPr/>
      <w:r>
        <w:rPr>
          <w:sz w:val="4"/>
          <w:szCs w:val="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71.480026" w:type="dxa"/>
      </w:tblPr>
      <w:tblGrid/>
      <w:tr>
        <w:trPr>
          <w:trHeight w:val="1221" w:hRule="exact"/>
        </w:trPr>
        <w:tc>
          <w:tcPr>
            <w:tcW w:w="3161" w:type="dxa"/>
            <w:tcBorders>
              <w:top w:val="single" w:sz="8.47992" w:space="0" w:color="4F81BC"/>
              <w:bottom w:val="single" w:sz="19.04" w:space="0" w:color="4F81BC"/>
              <w:left w:val="single" w:sz="8.48" w:space="0" w:color="4F81BC"/>
              <w:right w:val="single" w:sz="8.480080" w:space="0" w:color="4F81BC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1112" w:right="109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Q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esti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</w:p>
        </w:tc>
        <w:tc>
          <w:tcPr>
            <w:tcW w:w="1054" w:type="dxa"/>
            <w:tcBorders>
              <w:top w:val="single" w:sz="8.47992" w:space="0" w:color="4F81BC"/>
              <w:bottom w:val="single" w:sz="19.04" w:space="0" w:color="4F81BC"/>
              <w:left w:val="single" w:sz="8.480080" w:space="0" w:color="4F81BC"/>
              <w:right w:val="single" w:sz="8.48016" w:space="0" w:color="4F81BC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14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</w:p>
          <w:p>
            <w:pPr>
              <w:spacing w:before="3" w:after="0" w:line="240" w:lineRule="auto"/>
              <w:ind w:left="129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Str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gly</w:t>
            </w:r>
          </w:p>
        </w:tc>
        <w:tc>
          <w:tcPr>
            <w:tcW w:w="1023" w:type="dxa"/>
            <w:tcBorders>
              <w:top w:val="single" w:sz="8.47992" w:space="0" w:color="4F81BC"/>
              <w:bottom w:val="single" w:sz="19.04" w:space="0" w:color="4F81BC"/>
              <w:left w:val="single" w:sz="8.48016" w:space="0" w:color="4F81BC"/>
              <w:right w:val="single" w:sz="8.47992" w:space="0" w:color="4F81BC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97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</w:p>
        </w:tc>
        <w:tc>
          <w:tcPr>
            <w:tcW w:w="1140" w:type="dxa"/>
            <w:tcBorders>
              <w:top w:val="single" w:sz="8.47992" w:space="0" w:color="4F81BC"/>
              <w:bottom w:val="single" w:sz="19.04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>
              <w:spacing w:before="8" w:after="0" w:line="180" w:lineRule="exact"/>
              <w:jc w:val="left"/>
              <w:rPr>
                <w:sz w:val="18"/>
                <w:szCs w:val="18"/>
              </w:rPr>
            </w:pPr>
            <w:rPr/>
            <w:r>
              <w:rPr>
                <w:sz w:val="18"/>
                <w:szCs w:val="18"/>
              </w:rPr>
            </w:r>
          </w:p>
          <w:p>
            <w:pPr>
              <w:spacing w:before="0" w:after="0" w:line="243" w:lineRule="auto"/>
              <w:ind w:left="157" w:right="96" w:firstLine="55"/>
              <w:jc w:val="both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Neither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Dis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</w:p>
        </w:tc>
        <w:tc>
          <w:tcPr>
            <w:tcW w:w="1181" w:type="dxa"/>
            <w:tcBorders>
              <w:top w:val="single" w:sz="8.47992" w:space="0" w:color="4F81BC"/>
              <w:bottom w:val="single" w:sz="19.04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7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04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ee</w:t>
            </w:r>
          </w:p>
        </w:tc>
        <w:tc>
          <w:tcPr>
            <w:tcW w:w="1262" w:type="dxa"/>
            <w:tcBorders>
              <w:top w:val="single" w:sz="8.47992" w:space="0" w:color="4F81BC"/>
              <w:bottom w:val="single" w:sz="19.04" w:space="0" w:color="4F81BC"/>
              <w:left w:val="single" w:sz="8.47992" w:space="0" w:color="4F81BC"/>
              <w:right w:val="single" w:sz="8.47968" w:space="0" w:color="4F81BC"/>
            </w:tcBorders>
          </w:tcPr>
          <w:p>
            <w:pPr>
              <w:spacing w:before="3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183" w:right="165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Str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gly</w:t>
            </w:r>
          </w:p>
          <w:p>
            <w:pPr>
              <w:spacing w:before="3" w:after="0" w:line="240" w:lineRule="auto"/>
              <w:ind w:left="308" w:right="289"/>
              <w:jc w:val="center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ee</w:t>
            </w:r>
          </w:p>
        </w:tc>
      </w:tr>
      <w:tr>
        <w:trPr>
          <w:trHeight w:val="647" w:hRule="exact"/>
        </w:trPr>
        <w:tc>
          <w:tcPr>
            <w:tcW w:w="3161" w:type="dxa"/>
            <w:tcBorders>
              <w:top w:val="single" w:sz="19.04" w:space="0" w:color="4F81BC"/>
              <w:bottom w:val="single" w:sz="8.47992" w:space="0" w:color="4F81BC"/>
              <w:left w:val="single" w:sz="8.48" w:space="0" w:color="4F81BC"/>
              <w:right w:val="single" w:sz="8.480080" w:space="0" w:color="4F81BC"/>
            </w:tcBorders>
            <w:shd w:val="clear" w:color="auto" w:fill="D2DFED"/>
          </w:tcPr>
          <w:p>
            <w:pPr>
              <w:spacing w:before="0" w:after="0" w:line="259" w:lineRule="exact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st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</w:p>
          <w:p>
            <w:pPr>
              <w:spacing w:before="3" w:after="0" w:line="240" w:lineRule="auto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Wh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tesbog</w:t>
            </w:r>
          </w:p>
        </w:tc>
        <w:tc>
          <w:tcPr>
            <w:tcW w:w="1054" w:type="dxa"/>
            <w:tcBorders>
              <w:top w:val="single" w:sz="19.04" w:space="0" w:color="4F81BC"/>
              <w:bottom w:val="single" w:sz="8.47992" w:space="0" w:color="4F81BC"/>
              <w:left w:val="single" w:sz="8.480080" w:space="0" w:color="4F81BC"/>
              <w:right w:val="single" w:sz="8.48016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023" w:type="dxa"/>
            <w:tcBorders>
              <w:top w:val="single" w:sz="19.04" w:space="0" w:color="4F81BC"/>
              <w:bottom w:val="single" w:sz="8.47992" w:space="0" w:color="4F81BC"/>
              <w:left w:val="single" w:sz="8.48016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140" w:type="dxa"/>
            <w:tcBorders>
              <w:top w:val="single" w:sz="19.04" w:space="0" w:color="4F81BC"/>
              <w:bottom w:val="single" w:sz="8.47992" w:space="0" w:color="4F81BC"/>
              <w:left w:val="single" w:sz="8.47992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181" w:type="dxa"/>
            <w:tcBorders>
              <w:top w:val="single" w:sz="19.04" w:space="0" w:color="4F81BC"/>
              <w:bottom w:val="single" w:sz="8.47992" w:space="0" w:color="4F81BC"/>
              <w:left w:val="single" w:sz="8.47992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262" w:type="dxa"/>
            <w:tcBorders>
              <w:top w:val="single" w:sz="19.04" w:space="0" w:color="4F81BC"/>
              <w:bottom w:val="single" w:sz="8.47992" w:space="0" w:color="4F81BC"/>
              <w:left w:val="single" w:sz="8.47992" w:space="0" w:color="4F81BC"/>
              <w:right w:val="single" w:sz="8.47968" w:space="0" w:color="4F81BC"/>
            </w:tcBorders>
            <w:shd w:val="clear" w:color="auto" w:fill="D2DFED"/>
          </w:tcPr>
          <w:p>
            <w:pPr/>
            <w:rPr/>
          </w:p>
        </w:tc>
      </w:tr>
      <w:tr>
        <w:trPr>
          <w:trHeight w:val="634" w:hRule="exact"/>
        </w:trPr>
        <w:tc>
          <w:tcPr>
            <w:tcW w:w="3161" w:type="dxa"/>
            <w:tcBorders>
              <w:top w:val="single" w:sz="8.47992" w:space="0" w:color="4F81BC"/>
              <w:bottom w:val="single" w:sz="8.47992" w:space="0" w:color="4F81BC"/>
              <w:left w:val="single" w:sz="8.48" w:space="0" w:color="4F81BC"/>
              <w:right w:val="single" w:sz="8.480080" w:space="0" w:color="4F81BC"/>
            </w:tcBorders>
          </w:tcPr>
          <w:p>
            <w:pPr>
              <w:spacing w:before="0" w:after="0" w:line="262" w:lineRule="exact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ral</w:t>
            </w:r>
          </w:p>
          <w:p>
            <w:pPr>
              <w:spacing w:before="3" w:after="0" w:line="240" w:lineRule="auto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ta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ela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</w:p>
        </w:tc>
        <w:tc>
          <w:tcPr>
            <w:tcW w:w="1054" w:type="dxa"/>
            <w:tcBorders>
              <w:top w:val="single" w:sz="8.47992" w:space="0" w:color="4F81BC"/>
              <w:bottom w:val="single" w:sz="8.47992" w:space="0" w:color="4F81BC"/>
              <w:left w:val="single" w:sz="8.480080" w:space="0" w:color="4F81BC"/>
              <w:right w:val="single" w:sz="8.48016" w:space="0" w:color="4F81BC"/>
            </w:tcBorders>
          </w:tcPr>
          <w:p>
            <w:pPr/>
            <w:rPr/>
          </w:p>
        </w:tc>
        <w:tc>
          <w:tcPr>
            <w:tcW w:w="1023" w:type="dxa"/>
            <w:tcBorders>
              <w:top w:val="single" w:sz="8.47992" w:space="0" w:color="4F81BC"/>
              <w:bottom w:val="single" w:sz="8.47992" w:space="0" w:color="4F81BC"/>
              <w:left w:val="single" w:sz="8.48016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140" w:type="dxa"/>
            <w:tcBorders>
              <w:top w:val="single" w:sz="8.47992" w:space="0" w:color="4F81BC"/>
              <w:bottom w:val="single" w:sz="8.47992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181" w:type="dxa"/>
            <w:tcBorders>
              <w:top w:val="single" w:sz="8.47992" w:space="0" w:color="4F81BC"/>
              <w:bottom w:val="single" w:sz="8.47992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262" w:type="dxa"/>
            <w:tcBorders>
              <w:top w:val="single" w:sz="8.47992" w:space="0" w:color="4F81BC"/>
              <w:bottom w:val="single" w:sz="8.47992" w:space="0" w:color="4F81BC"/>
              <w:left w:val="single" w:sz="8.47992" w:space="0" w:color="4F81BC"/>
              <w:right w:val="single" w:sz="8.47968" w:space="0" w:color="4F81BC"/>
            </w:tcBorders>
          </w:tcPr>
          <w:p>
            <w:pPr/>
            <w:rPr/>
          </w:p>
        </w:tc>
      </w:tr>
      <w:tr>
        <w:trPr>
          <w:trHeight w:val="1236" w:hRule="exact"/>
        </w:trPr>
        <w:tc>
          <w:tcPr>
            <w:tcW w:w="3161" w:type="dxa"/>
            <w:tcBorders>
              <w:top w:val="single" w:sz="8.47992" w:space="0" w:color="4F81BC"/>
              <w:bottom w:val="single" w:sz="8.48016" w:space="0" w:color="4F81BC"/>
              <w:left w:val="single" w:sz="8.48" w:space="0" w:color="4F81BC"/>
              <w:right w:val="single" w:sz="8.480080" w:space="0" w:color="4F81BC"/>
            </w:tcBorders>
            <w:shd w:val="clear" w:color="auto" w:fill="D2DFED"/>
          </w:tcPr>
          <w:p>
            <w:pPr>
              <w:spacing w:before="0" w:after="0" w:line="262" w:lineRule="exact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</w:p>
          <w:p>
            <w:pPr>
              <w:spacing w:before="3" w:after="0" w:line="240" w:lineRule="auto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Wh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tesbog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the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</w:p>
          <w:p>
            <w:pPr>
              <w:spacing w:before="3" w:after="0" w:line="242" w:lineRule="auto"/>
              <w:ind w:left="95" w:right="895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(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ts,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s,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2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featu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es)</w:t>
            </w:r>
          </w:p>
        </w:tc>
        <w:tc>
          <w:tcPr>
            <w:tcW w:w="1054" w:type="dxa"/>
            <w:tcBorders>
              <w:top w:val="single" w:sz="8.47992" w:space="0" w:color="4F81BC"/>
              <w:bottom w:val="single" w:sz="8.48016" w:space="0" w:color="4F81BC"/>
              <w:left w:val="single" w:sz="8.480080" w:space="0" w:color="4F81BC"/>
              <w:right w:val="single" w:sz="8.48016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023" w:type="dxa"/>
            <w:tcBorders>
              <w:top w:val="single" w:sz="8.47992" w:space="0" w:color="4F81BC"/>
              <w:bottom w:val="single" w:sz="8.48016" w:space="0" w:color="4F81BC"/>
              <w:left w:val="single" w:sz="8.48016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140" w:type="dxa"/>
            <w:tcBorders>
              <w:top w:val="single" w:sz="8.47992" w:space="0" w:color="4F81BC"/>
              <w:bottom w:val="single" w:sz="8.48016" w:space="0" w:color="4F81BC"/>
              <w:left w:val="single" w:sz="8.47992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181" w:type="dxa"/>
            <w:tcBorders>
              <w:top w:val="single" w:sz="8.47992" w:space="0" w:color="4F81BC"/>
              <w:bottom w:val="single" w:sz="8.48016" w:space="0" w:color="4F81BC"/>
              <w:left w:val="single" w:sz="8.47992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262" w:type="dxa"/>
            <w:tcBorders>
              <w:top w:val="single" w:sz="8.47992" w:space="0" w:color="4F81BC"/>
              <w:bottom w:val="single" w:sz="8.48016" w:space="0" w:color="4F81BC"/>
              <w:left w:val="single" w:sz="8.47992" w:space="0" w:color="4F81BC"/>
              <w:right w:val="single" w:sz="8.47968" w:space="0" w:color="4F81BC"/>
            </w:tcBorders>
            <w:shd w:val="clear" w:color="auto" w:fill="D2DFED"/>
          </w:tcPr>
          <w:p>
            <w:pPr/>
            <w:rPr/>
          </w:p>
        </w:tc>
      </w:tr>
      <w:tr>
        <w:trPr>
          <w:trHeight w:val="1234" w:hRule="exact"/>
        </w:trPr>
        <w:tc>
          <w:tcPr>
            <w:tcW w:w="3161" w:type="dxa"/>
            <w:tcBorders>
              <w:top w:val="single" w:sz="8.48016" w:space="0" w:color="4F81BC"/>
              <w:bottom w:val="single" w:sz="8.48016" w:space="0" w:color="4F81BC"/>
              <w:left w:val="single" w:sz="8.48" w:space="0" w:color="4F81BC"/>
              <w:right w:val="single" w:sz="8.480080" w:space="0" w:color="4F81BC"/>
            </w:tcBorders>
          </w:tcPr>
          <w:p>
            <w:pPr>
              <w:spacing w:before="0" w:after="0" w:line="262" w:lineRule="exact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ated</w:t>
            </w:r>
          </w:p>
          <w:p>
            <w:pPr>
              <w:spacing w:before="3" w:after="0" w:line="242" w:lineRule="auto"/>
              <w:ind w:left="95" w:right="207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op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sp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ef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orts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my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</w:p>
        </w:tc>
        <w:tc>
          <w:tcPr>
            <w:tcW w:w="1054" w:type="dxa"/>
            <w:tcBorders>
              <w:top w:val="single" w:sz="8.48016" w:space="0" w:color="4F81BC"/>
              <w:bottom w:val="single" w:sz="8.48016" w:space="0" w:color="4F81BC"/>
              <w:left w:val="single" w:sz="8.480080" w:space="0" w:color="4F81BC"/>
              <w:right w:val="single" w:sz="8.48016" w:space="0" w:color="4F81BC"/>
            </w:tcBorders>
          </w:tcPr>
          <w:p>
            <w:pPr/>
            <w:rPr/>
          </w:p>
        </w:tc>
        <w:tc>
          <w:tcPr>
            <w:tcW w:w="1023" w:type="dxa"/>
            <w:tcBorders>
              <w:top w:val="single" w:sz="8.48016" w:space="0" w:color="4F81BC"/>
              <w:bottom w:val="single" w:sz="8.48016" w:space="0" w:color="4F81BC"/>
              <w:left w:val="single" w:sz="8.48016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140" w:type="dxa"/>
            <w:tcBorders>
              <w:top w:val="single" w:sz="8.48016" w:space="0" w:color="4F81BC"/>
              <w:bottom w:val="single" w:sz="8.48016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181" w:type="dxa"/>
            <w:tcBorders>
              <w:top w:val="single" w:sz="8.48016" w:space="0" w:color="4F81BC"/>
              <w:bottom w:val="single" w:sz="8.48016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262" w:type="dxa"/>
            <w:tcBorders>
              <w:top w:val="single" w:sz="8.48016" w:space="0" w:color="4F81BC"/>
              <w:bottom w:val="single" w:sz="8.48016" w:space="0" w:color="4F81BC"/>
              <w:left w:val="single" w:sz="8.47992" w:space="0" w:color="4F81BC"/>
              <w:right w:val="single" w:sz="8.47968" w:space="0" w:color="4F81BC"/>
            </w:tcBorders>
          </w:tcPr>
          <w:p>
            <w:pPr/>
            <w:rPr/>
          </w:p>
        </w:tc>
      </w:tr>
      <w:tr>
        <w:trPr>
          <w:trHeight w:val="936" w:hRule="exact"/>
        </w:trPr>
        <w:tc>
          <w:tcPr>
            <w:tcW w:w="3161" w:type="dxa"/>
            <w:tcBorders>
              <w:top w:val="single" w:sz="8.48016" w:space="0" w:color="4F81BC"/>
              <w:bottom w:val="single" w:sz="8.47968" w:space="0" w:color="4F81BC"/>
              <w:left w:val="single" w:sz="8.48" w:space="0" w:color="4F81BC"/>
              <w:right w:val="single" w:sz="8.480080" w:space="0" w:color="4F81BC"/>
            </w:tcBorders>
            <w:shd w:val="clear" w:color="auto" w:fill="D2DFED"/>
          </w:tcPr>
          <w:p>
            <w:pPr>
              <w:spacing w:before="0" w:after="0" w:line="264" w:lineRule="exact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ated</w:t>
            </w:r>
          </w:p>
          <w:p>
            <w:pPr>
              <w:spacing w:before="3" w:after="0" w:line="240" w:lineRule="auto"/>
              <w:ind w:left="95" w:right="311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her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of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u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ral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ritage.</w:t>
            </w:r>
          </w:p>
        </w:tc>
        <w:tc>
          <w:tcPr>
            <w:tcW w:w="1054" w:type="dxa"/>
            <w:tcBorders>
              <w:top w:val="single" w:sz="8.48016" w:space="0" w:color="4F81BC"/>
              <w:bottom w:val="single" w:sz="8.47968" w:space="0" w:color="4F81BC"/>
              <w:left w:val="single" w:sz="8.480080" w:space="0" w:color="4F81BC"/>
              <w:right w:val="single" w:sz="8.48016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023" w:type="dxa"/>
            <w:tcBorders>
              <w:top w:val="single" w:sz="8.48016" w:space="0" w:color="4F81BC"/>
              <w:bottom w:val="single" w:sz="8.47968" w:space="0" w:color="4F81BC"/>
              <w:left w:val="single" w:sz="8.48016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140" w:type="dxa"/>
            <w:tcBorders>
              <w:top w:val="single" w:sz="8.48016" w:space="0" w:color="4F81BC"/>
              <w:bottom w:val="single" w:sz="8.47968" w:space="0" w:color="4F81BC"/>
              <w:left w:val="single" w:sz="8.47992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181" w:type="dxa"/>
            <w:tcBorders>
              <w:top w:val="single" w:sz="8.48016" w:space="0" w:color="4F81BC"/>
              <w:bottom w:val="single" w:sz="8.47968" w:space="0" w:color="4F81BC"/>
              <w:left w:val="single" w:sz="8.47992" w:space="0" w:color="4F81BC"/>
              <w:right w:val="single" w:sz="8.47992" w:space="0" w:color="4F81BC"/>
            </w:tcBorders>
            <w:shd w:val="clear" w:color="auto" w:fill="D2DFED"/>
          </w:tcPr>
          <w:p>
            <w:pPr/>
            <w:rPr/>
          </w:p>
        </w:tc>
        <w:tc>
          <w:tcPr>
            <w:tcW w:w="1262" w:type="dxa"/>
            <w:tcBorders>
              <w:top w:val="single" w:sz="8.48016" w:space="0" w:color="4F81BC"/>
              <w:bottom w:val="single" w:sz="8.47968" w:space="0" w:color="4F81BC"/>
              <w:left w:val="single" w:sz="8.47992" w:space="0" w:color="4F81BC"/>
              <w:right w:val="single" w:sz="8.47968" w:space="0" w:color="4F81BC"/>
            </w:tcBorders>
            <w:shd w:val="clear" w:color="auto" w:fill="D2DFED"/>
          </w:tcPr>
          <w:p>
            <w:pPr/>
            <w:rPr/>
          </w:p>
        </w:tc>
      </w:tr>
      <w:tr>
        <w:trPr>
          <w:trHeight w:val="936" w:hRule="exact"/>
        </w:trPr>
        <w:tc>
          <w:tcPr>
            <w:tcW w:w="3161" w:type="dxa"/>
            <w:tcBorders>
              <w:top w:val="single" w:sz="8.47968" w:space="0" w:color="4F81BC"/>
              <w:bottom w:val="single" w:sz="8.47968" w:space="0" w:color="4F81BC"/>
              <w:left w:val="single" w:sz="8.48" w:space="0" w:color="4F81BC"/>
              <w:right w:val="single" w:sz="8.480080" w:space="0" w:color="4F81BC"/>
            </w:tcBorders>
          </w:tcPr>
          <w:p>
            <w:pPr>
              <w:spacing w:before="0" w:after="0" w:line="262" w:lineRule="exact"/>
              <w:ind w:left="95" w:right="-20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x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ay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ated</w:t>
            </w:r>
          </w:p>
          <w:p>
            <w:pPr>
              <w:spacing w:before="3" w:after="0" w:line="242" w:lineRule="auto"/>
              <w:ind w:left="95" w:right="133"/>
              <w:jc w:val="left"/>
              <w:rPr>
                <w:rFonts w:ascii="Corbel" w:hAnsi="Corbel" w:cs="Corbel" w:eastAsia="Corbel"/>
                <w:sz w:val="22"/>
                <w:szCs w:val="22"/>
              </w:rPr>
            </w:pPr>
            <w:rPr/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me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l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ea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b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out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toric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p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es</w:t>
            </w:r>
            <w:r>
              <w:rPr>
                <w:rFonts w:ascii="Corbel" w:hAnsi="Corbel" w:cs="Corbel" w:eastAsia="Corbel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v</w:t>
            </w:r>
            <w:r>
              <w:rPr>
                <w:rFonts w:ascii="Corbel" w:hAnsi="Corbel" w:cs="Corbel" w:eastAsia="Corbel"/>
                <w:sz w:val="22"/>
                <w:szCs w:val="22"/>
                <w:spacing w:val="-3"/>
                <w:w w:val="100"/>
              </w:rPr>
              <w:t>a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ti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o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ef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f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orts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-1"/>
                <w:w w:val="100"/>
              </w:rPr>
              <w:t>i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my</w:t>
            </w:r>
            <w:r>
              <w:rPr>
                <w:rFonts w:ascii="Corbel" w:hAnsi="Corbel" w:cs="Corbel" w:eastAsia="Corbel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ar</w:t>
            </w:r>
            <w:r>
              <w:rPr>
                <w:rFonts w:ascii="Corbel" w:hAnsi="Corbel" w:cs="Corbel" w:eastAsia="Corbel"/>
                <w:sz w:val="22"/>
                <w:szCs w:val="22"/>
                <w:spacing w:val="1"/>
                <w:w w:val="100"/>
              </w:rPr>
              <w:t>e</w:t>
            </w:r>
            <w:r>
              <w:rPr>
                <w:rFonts w:ascii="Corbel" w:hAnsi="Corbel" w:cs="Corbel" w:eastAsia="Corbel"/>
                <w:sz w:val="22"/>
                <w:szCs w:val="22"/>
                <w:spacing w:val="0"/>
                <w:w w:val="100"/>
              </w:rPr>
              <w:t>a</w:t>
            </w:r>
          </w:p>
        </w:tc>
        <w:tc>
          <w:tcPr>
            <w:tcW w:w="1054" w:type="dxa"/>
            <w:tcBorders>
              <w:top w:val="single" w:sz="8.47968" w:space="0" w:color="4F81BC"/>
              <w:bottom w:val="single" w:sz="8.47968" w:space="0" w:color="4F81BC"/>
              <w:left w:val="single" w:sz="8.480080" w:space="0" w:color="4F81BC"/>
              <w:right w:val="single" w:sz="8.48016" w:space="0" w:color="4F81BC"/>
            </w:tcBorders>
          </w:tcPr>
          <w:p>
            <w:pPr/>
            <w:rPr/>
          </w:p>
        </w:tc>
        <w:tc>
          <w:tcPr>
            <w:tcW w:w="1023" w:type="dxa"/>
            <w:tcBorders>
              <w:top w:val="single" w:sz="8.47968" w:space="0" w:color="4F81BC"/>
              <w:bottom w:val="single" w:sz="8.47968" w:space="0" w:color="4F81BC"/>
              <w:left w:val="single" w:sz="8.48016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140" w:type="dxa"/>
            <w:tcBorders>
              <w:top w:val="single" w:sz="8.47968" w:space="0" w:color="4F81BC"/>
              <w:bottom w:val="single" w:sz="8.47968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181" w:type="dxa"/>
            <w:tcBorders>
              <w:top w:val="single" w:sz="8.47968" w:space="0" w:color="4F81BC"/>
              <w:bottom w:val="single" w:sz="8.47968" w:space="0" w:color="4F81BC"/>
              <w:left w:val="single" w:sz="8.47992" w:space="0" w:color="4F81BC"/>
              <w:right w:val="single" w:sz="8.47992" w:space="0" w:color="4F81BC"/>
            </w:tcBorders>
          </w:tcPr>
          <w:p>
            <w:pPr/>
            <w:rPr/>
          </w:p>
        </w:tc>
        <w:tc>
          <w:tcPr>
            <w:tcW w:w="1262" w:type="dxa"/>
            <w:tcBorders>
              <w:top w:val="single" w:sz="8.47968" w:space="0" w:color="4F81BC"/>
              <w:bottom w:val="single" w:sz="8.47968" w:space="0" w:color="4F81BC"/>
              <w:left w:val="single" w:sz="8.47992" w:space="0" w:color="4F81BC"/>
              <w:right w:val="single" w:sz="8.47968" w:space="0" w:color="4F81BC"/>
            </w:tcBorders>
          </w:tcPr>
          <w:p>
            <w:pPr/>
            <w:rPr/>
          </w:p>
        </w:tc>
      </w:tr>
    </w:tbl>
    <w:p>
      <w:pPr>
        <w:spacing w:after="0"/>
        <w:sectPr>
          <w:pgNumType w:start="1"/>
          <w:pgMar w:header="0" w:footer="982" w:top="620" w:bottom="1180" w:left="620" w:right="600"/>
          <w:headerReference w:type="default" r:id="rId29"/>
          <w:footerReference w:type="default" r:id="rId30"/>
          <w:pgSz w:w="12240" w:h="15840"/>
        </w:sectPr>
      </w:pPr>
      <w:rPr/>
    </w:p>
    <w:p>
      <w:pPr>
        <w:spacing w:before="53" w:after="0" w:line="240" w:lineRule="auto"/>
        <w:ind w:left="460" w:right="-20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/>
        <w:pict>
          <v:group style="position:absolute;margin-left:72.024002pt;margin-top:32.436852pt;width:504.000048pt;height:.1pt;mso-position-horizontal-relative:page;mso-position-vertical-relative:paragraph;z-index:-3321" coordorigin="1440,649" coordsize="10080,2">
            <v:shape style="position:absolute;left:1440;top:649;width:10080;height:2" coordorigin="1440,649" coordsize="10080,0" path="m1440,649l11520,649e" filled="f" stroked="t" strokeweight=".52725pt" strokecolor="#000000">
              <v:path arrowok="t"/>
            </v:shape>
          </v:group>
          <w10:wrap type="none"/>
        </w:pic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3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 </w:t>
      </w:r>
      <w:r>
        <w:rPr>
          <w:rFonts w:ascii="Constantia" w:hAnsi="Constantia" w:cs="Constantia" w:eastAsia="Constantia"/>
          <w:sz w:val="24"/>
          <w:szCs w:val="24"/>
          <w:spacing w:val="8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any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ug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g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-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impr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ve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da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y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’s</w:t>
      </w:r>
      <w:r>
        <w:rPr>
          <w:rFonts w:ascii="Constantia" w:hAnsi="Constantia" w:cs="Constantia" w:eastAsia="Constantia"/>
          <w:sz w:val="24"/>
          <w:szCs w:val="24"/>
          <w:spacing w:val="-4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gram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?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7" w:after="0" w:line="240" w:lineRule="auto"/>
        <w:ind w:left="460" w:right="-20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/>
        <w:pict>
          <v:group style="position:absolute;margin-left:72.024002pt;margin-top:-20.403128pt;width:504.000048pt;height:.1pt;mso-position-horizontal-relative:page;mso-position-vertical-relative:paragraph;z-index:-3320" coordorigin="1440,-408" coordsize="10080,2">
            <v:shape style="position:absolute;left:1440;top:-408;width:10080;height:2" coordorigin="1440,-408" coordsize="10080,0" path="m1440,-408l11520,-408e" filled="f" stroked="t" strokeweight=".52725pt" strokecolor="#000000">
              <v:path arrowok="t"/>
            </v:shape>
          </v:group>
          <w10:wrap type="none"/>
        </w:pict>
      </w:r>
      <w:r>
        <w:rPr/>
        <w:pict>
          <v:group style="position:absolute;margin-left:72.024002pt;margin-top:-3.483144pt;width:504.000048pt;height:.1pt;mso-position-horizontal-relative:page;mso-position-vertical-relative:paragraph;z-index:-3319" coordorigin="1440,-70" coordsize="10080,2">
            <v:shape style="position:absolute;left:1440;top:-70;width:10080;height:2" coordorigin="1440,-70" coordsize="10080,0" path="m1440,-70l11520,-70e" filled="f" stroked="t" strokeweight=".52725pt" strokecolor="#000000">
              <v:path arrowok="t"/>
            </v:shape>
          </v:group>
          <w10:wrap type="none"/>
        </w:pict>
      </w:r>
      <w:r>
        <w:rPr/>
        <w:pict>
          <v:group style="position:absolute;margin-left:72.024002pt;margin-top:30.116892pt;width:504.000048pt;height:.1pt;mso-position-horizontal-relative:page;mso-position-vertical-relative:paragraph;z-index:-3318" coordorigin="1440,602" coordsize="10080,2">
            <v:shape style="position:absolute;left:1440;top:602;width:10080;height:2" coordorigin="1440,602" coordsize="10080,0" path="m1440,602l11520,602e" filled="f" stroked="t" strokeweight=".52725pt" strokecolor="#000000">
              <v:path arrowok="t"/>
            </v:shape>
          </v:group>
          <w10:wrap type="none"/>
        </w:pic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4.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5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cs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deas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for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fu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ure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ogr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?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7" w:after="0" w:line="240" w:lineRule="auto"/>
        <w:ind w:left="460" w:right="-20"/>
        <w:jc w:val="left"/>
        <w:tabs>
          <w:tab w:pos="730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/>
        <w:pict>
          <v:group style="position:absolute;margin-left:72.024002pt;margin-top:-20.283133pt;width:504.000048pt;height:.1pt;mso-position-horizontal-relative:page;mso-position-vertical-relative:paragraph;z-index:-3317" coordorigin="1440,-406" coordsize="10080,2">
            <v:shape style="position:absolute;left:1440;top:-406;width:10080;height:2" coordorigin="1440,-406" coordsize="10080,0" path="m1440,-406l11520,-406e" filled="f" stroked="t" strokeweight=".52725pt" strokecolor="#000000">
              <v:path arrowok="t"/>
            </v:shape>
          </v:group>
          <w10:wrap type="none"/>
        </w:pict>
      </w:r>
      <w:r>
        <w:rPr/>
        <w:pict>
          <v:group style="position:absolute;margin-left:72.024002pt;margin-top:-3.483144pt;width:504.076006pt;height:.1pt;mso-position-horizontal-relative:page;mso-position-vertical-relative:paragraph;z-index:-3316" coordorigin="1440,-70" coordsize="10082,2">
            <v:shape style="position:absolute;left:1440;top:-70;width:10082;height:2" coordorigin="1440,-70" coordsize="10082,0" path="m1440,-70l11522,-70e" filled="f" stroked="t" strokeweight=".52725pt" strokecolor="#000000">
              <v:path arrowok="t"/>
            </v:shape>
          </v:group>
          <w10:wrap type="none"/>
        </w:pic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5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 </w:t>
      </w:r>
      <w:r>
        <w:rPr>
          <w:rFonts w:ascii="Constantia" w:hAnsi="Constantia" w:cs="Constantia" w:eastAsia="Constantia"/>
          <w:sz w:val="24"/>
          <w:szCs w:val="24"/>
          <w:spacing w:val="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y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me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ber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f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Wh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te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bog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on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ru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7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?</w:t>
        <w:tab/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Y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ES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/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NO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6.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49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</w:t>
      </w:r>
      <w:r>
        <w:rPr>
          <w:rFonts w:ascii="Constantia" w:hAnsi="Constantia" w:cs="Constantia" w:eastAsia="Constantia"/>
          <w:sz w:val="24"/>
          <w:szCs w:val="24"/>
          <w:spacing w:val="-4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it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the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Wh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b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og</w:t>
      </w:r>
      <w:r>
        <w:rPr>
          <w:rFonts w:ascii="Constantia" w:hAnsi="Constantia" w:cs="Constantia" w:eastAsia="Constantia"/>
          <w:sz w:val="24"/>
          <w:szCs w:val="24"/>
          <w:spacing w:val="-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-8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ru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’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-7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web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te</w:t>
      </w:r>
      <w:r>
        <w:rPr>
          <w:rFonts w:ascii="Constantia" w:hAnsi="Constantia" w:cs="Constantia" w:eastAsia="Constantia"/>
          <w:sz w:val="24"/>
          <w:szCs w:val="24"/>
          <w:spacing w:val="-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color w:val="0000FF"/>
          <w:spacing w:val="-58"/>
          <w:w w:val="100"/>
        </w:rPr>
        <w:t> </w:t>
      </w:r>
      <w:hyperlink r:id="rId34">
        <w:r>
          <w:rPr>
            <w:rFonts w:ascii="Constantia" w:hAnsi="Constantia" w:cs="Constantia" w:eastAsia="Constantia"/>
            <w:sz w:val="24"/>
            <w:szCs w:val="24"/>
            <w:color w:val="0000FF"/>
            <w:spacing w:val="0"/>
            <w:w w:val="100"/>
            <w:u w:val="single" w:color="0000FF"/>
          </w:rPr>
          <w:t>w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0"/>
            <w:w w:val="100"/>
            <w:u w:val="single" w:color="0000FF"/>
          </w:rPr>
          <w:t>w.wh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2"/>
            <w:w w:val="100"/>
            <w:u w:val="single" w:color="0000FF"/>
          </w:rPr>
          <w:t>e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  <w:t>s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3"/>
            <w:w w:val="100"/>
            <w:u w:val="single" w:color="0000FF"/>
          </w:rPr>
          <w:t>b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3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0"/>
            <w:w w:val="100"/>
            <w:u w:val="single" w:color="0000FF"/>
          </w:rPr>
          <w:t>og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1"/>
            <w:w w:val="100"/>
            <w:u w:val="single" w:color="0000FF"/>
          </w:rPr>
          <w:t>.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0"/>
            <w:w w:val="100"/>
            <w:u w:val="single" w:color="0000FF"/>
          </w:rPr>
          <w:t>g</w:t>
        </w:r>
        <w:r>
          <w:rPr>
            <w:rFonts w:ascii="Constantia" w:hAnsi="Constantia" w:cs="Constantia" w:eastAsia="Constantia"/>
            <w:sz w:val="24"/>
            <w:szCs w:val="24"/>
            <w:color w:val="0000FF"/>
            <w:spacing w:val="2"/>
            <w:w w:val="100"/>
          </w:rPr>
          <w:t> </w:t>
        </w:r>
      </w:hyperlink>
      <w:r>
        <w:rPr>
          <w:rFonts w:ascii="Constantia" w:hAnsi="Constantia" w:cs="Constantia" w:eastAsia="Constantia"/>
          <w:sz w:val="24"/>
          <w:szCs w:val="24"/>
          <w:color w:val="000000"/>
          <w:spacing w:val="0"/>
          <w:w w:val="100"/>
        </w:rPr>
        <w:t>regula</w:t>
      </w:r>
      <w:r>
        <w:rPr>
          <w:rFonts w:ascii="Constantia" w:hAnsi="Constantia" w:cs="Constantia" w:eastAsia="Constantia"/>
          <w:sz w:val="24"/>
          <w:szCs w:val="24"/>
          <w:color w:val="000000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color w:val="000000"/>
          <w:spacing w:val="0"/>
          <w:w w:val="100"/>
        </w:rPr>
        <w:t>ly?</w:t>
      </w:r>
      <w:r>
        <w:rPr>
          <w:rFonts w:ascii="Constantia" w:hAnsi="Constantia" w:cs="Constantia" w:eastAsia="Constantia"/>
          <w:sz w:val="24"/>
          <w:szCs w:val="24"/>
          <w:color w:val="000000"/>
          <w:spacing w:val="-2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color w:val="000000"/>
          <w:spacing w:val="-1"/>
          <w:w w:val="100"/>
        </w:rPr>
        <w:t>Y</w:t>
      </w:r>
      <w:r>
        <w:rPr>
          <w:rFonts w:ascii="Constantia" w:hAnsi="Constantia" w:cs="Constantia" w:eastAsia="Constantia"/>
          <w:sz w:val="24"/>
          <w:szCs w:val="24"/>
          <w:color w:val="000000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color w:val="000000"/>
          <w:spacing w:val="2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color w:val="000000"/>
          <w:spacing w:val="1"/>
          <w:w w:val="100"/>
        </w:rPr>
        <w:t>/</w:t>
      </w:r>
      <w:r>
        <w:rPr>
          <w:rFonts w:ascii="Constantia" w:hAnsi="Constantia" w:cs="Constantia" w:eastAsia="Constantia"/>
          <w:sz w:val="24"/>
          <w:szCs w:val="24"/>
          <w:color w:val="000000"/>
          <w:spacing w:val="0"/>
          <w:w w:val="100"/>
        </w:rPr>
        <w:t>NO</w:t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75" w:lineRule="auto"/>
        <w:ind w:left="820" w:right="798" w:firstLine="-360"/>
        <w:jc w:val="left"/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7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 </w:t>
      </w:r>
      <w:r>
        <w:rPr>
          <w:rFonts w:ascii="Constantia" w:hAnsi="Constantia" w:cs="Constantia" w:eastAsia="Constantia"/>
          <w:sz w:val="24"/>
          <w:szCs w:val="24"/>
          <w:spacing w:val="3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If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an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ed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,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uld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li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k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nf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rmat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about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me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ber</w:t>
      </w:r>
      <w:r>
        <w:rPr>
          <w:rFonts w:ascii="Constantia" w:hAnsi="Constantia" w:cs="Constantia" w:eastAsia="Constantia"/>
          <w:sz w:val="24"/>
          <w:szCs w:val="24"/>
          <w:spacing w:val="-2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h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or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olu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tee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ng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plea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pr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v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de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your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c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act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fo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r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,</w:t>
      </w:r>
      <w:r>
        <w:rPr>
          <w:rFonts w:ascii="Constantia" w:hAnsi="Constantia" w:cs="Constantia" w:eastAsia="Constantia"/>
          <w:sz w:val="24"/>
          <w:szCs w:val="24"/>
          <w:spacing w:val="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and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we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w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i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l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l</w:t>
      </w:r>
      <w:r>
        <w:rPr>
          <w:rFonts w:ascii="Constantia" w:hAnsi="Constantia" w:cs="Constantia" w:eastAsia="Constantia"/>
          <w:sz w:val="24"/>
          <w:szCs w:val="24"/>
          <w:spacing w:val="4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co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ta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c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you</w:t>
      </w:r>
      <w:r>
        <w:rPr>
          <w:rFonts w:ascii="Constantia" w:hAnsi="Constantia" w:cs="Constantia" w:eastAsia="Constantia"/>
          <w:sz w:val="24"/>
          <w:szCs w:val="24"/>
          <w:spacing w:val="2"/>
          <w:w w:val="10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s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oo</w:t>
      </w:r>
      <w:r>
        <w:rPr>
          <w:rFonts w:ascii="Constantia" w:hAnsi="Constantia" w:cs="Constantia" w:eastAsia="Constantia"/>
          <w:sz w:val="24"/>
          <w:szCs w:val="24"/>
          <w:spacing w:val="-1"/>
          <w:w w:val="100"/>
        </w:rPr>
        <w:t>n</w:t>
      </w:r>
      <w:r>
        <w:rPr>
          <w:rFonts w:ascii="Constantia" w:hAnsi="Constantia" w:cs="Constantia" w:eastAsia="Constantia"/>
          <w:sz w:val="24"/>
          <w:szCs w:val="24"/>
          <w:spacing w:val="0"/>
          <w:w w:val="100"/>
        </w:rPr>
        <w:t>.</w:t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60" w:right="-20"/>
        <w:jc w:val="left"/>
        <w:tabs>
          <w:tab w:pos="1084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</w:rPr>
        <w:t>Na</w:t>
      </w:r>
      <w:r>
        <w:rPr>
          <w:rFonts w:ascii="Constantia" w:hAnsi="Constantia" w:cs="Constantia" w:eastAsia="Constantia"/>
          <w:sz w:val="24"/>
          <w:szCs w:val="24"/>
          <w:spacing w:val="1"/>
        </w:rPr>
        <w:t>m</w:t>
      </w:r>
      <w:r>
        <w:rPr>
          <w:rFonts w:ascii="Constantia" w:hAnsi="Constantia" w:cs="Constantia" w:eastAsia="Constantia"/>
          <w:sz w:val="24"/>
          <w:szCs w:val="24"/>
          <w:spacing w:val="0"/>
        </w:rPr>
        <w:t>e</w:t>
      </w:r>
      <w:r>
        <w:rPr>
          <w:rFonts w:ascii="Constantia" w:hAnsi="Constantia" w:cs="Constantia" w:eastAsia="Constantia"/>
          <w:sz w:val="24"/>
          <w:szCs w:val="24"/>
          <w:spacing w:val="1"/>
        </w:rPr>
        <w:t>: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ab/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</w:r>
      <w:r>
        <w:rPr>
          <w:rFonts w:ascii="Constantia" w:hAnsi="Constantia" w:cs="Constantia" w:eastAsia="Constantia"/>
          <w:sz w:val="24"/>
          <w:szCs w:val="24"/>
          <w:spacing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460" w:right="-20"/>
        <w:jc w:val="left"/>
        <w:tabs>
          <w:tab w:pos="6160" w:val="left"/>
          <w:tab w:pos="1080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</w:rPr>
        <w:t>Email</w:t>
      </w:r>
      <w:r>
        <w:rPr>
          <w:rFonts w:ascii="Constantia" w:hAnsi="Constantia" w:cs="Constantia" w:eastAsia="Constantia"/>
          <w:sz w:val="24"/>
          <w:szCs w:val="24"/>
          <w:spacing w:val="1"/>
        </w:rPr>
        <w:t>: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ab/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</w:r>
      <w:r>
        <w:rPr>
          <w:rFonts w:ascii="Constantia" w:hAnsi="Constantia" w:cs="Constantia" w:eastAsia="Constantia"/>
          <w:sz w:val="24"/>
          <w:szCs w:val="24"/>
          <w:spacing w:val="0"/>
        </w:rPr>
      </w:r>
      <w:r>
        <w:rPr>
          <w:rFonts w:ascii="Constantia" w:hAnsi="Constantia" w:cs="Constantia" w:eastAsia="Constantia"/>
          <w:sz w:val="24"/>
          <w:szCs w:val="24"/>
          <w:spacing w:val="0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</w:rPr>
        <w:t>elephone:</w:t>
      </w:r>
      <w:r>
        <w:rPr>
          <w:rFonts w:ascii="Constantia" w:hAnsi="Constantia" w:cs="Constantia" w:eastAsia="Constantia"/>
          <w:sz w:val="24"/>
          <w:szCs w:val="24"/>
          <w:spacing w:val="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ab/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</w:r>
      <w:r>
        <w:rPr>
          <w:rFonts w:ascii="Constantia" w:hAnsi="Constantia" w:cs="Constantia" w:eastAsia="Constantia"/>
          <w:sz w:val="24"/>
          <w:szCs w:val="24"/>
          <w:spacing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460" w:right="-20"/>
        <w:jc w:val="left"/>
        <w:tabs>
          <w:tab w:pos="1078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</w:rPr>
        <w:t>S</w:t>
      </w:r>
      <w:r>
        <w:rPr>
          <w:rFonts w:ascii="Constantia" w:hAnsi="Constantia" w:cs="Constantia" w:eastAsia="Constantia"/>
          <w:sz w:val="24"/>
          <w:szCs w:val="24"/>
          <w:spacing w:val="-1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</w:rPr>
        <w:t>reet</w:t>
      </w:r>
      <w:r>
        <w:rPr>
          <w:rFonts w:ascii="Constantia" w:hAnsi="Constantia" w:cs="Constantia" w:eastAsia="Constantia"/>
          <w:sz w:val="24"/>
          <w:szCs w:val="24"/>
          <w:spacing w:val="-1"/>
        </w:rPr>
        <w:t> </w:t>
      </w:r>
      <w:r>
        <w:rPr>
          <w:rFonts w:ascii="Constantia" w:hAnsi="Constantia" w:cs="Constantia" w:eastAsia="Constantia"/>
          <w:sz w:val="24"/>
          <w:szCs w:val="24"/>
          <w:spacing w:val="-1"/>
        </w:rPr>
        <w:t>A</w:t>
      </w:r>
      <w:r>
        <w:rPr>
          <w:rFonts w:ascii="Constantia" w:hAnsi="Constantia" w:cs="Constantia" w:eastAsia="Constantia"/>
          <w:sz w:val="24"/>
          <w:szCs w:val="24"/>
          <w:spacing w:val="0"/>
        </w:rPr>
        <w:t>ddres</w:t>
      </w:r>
      <w:r>
        <w:rPr>
          <w:rFonts w:ascii="Constantia" w:hAnsi="Constantia" w:cs="Constantia" w:eastAsia="Constantia"/>
          <w:sz w:val="24"/>
          <w:szCs w:val="24"/>
          <w:spacing w:val="-1"/>
        </w:rPr>
        <w:t>s</w:t>
      </w:r>
      <w:r>
        <w:rPr>
          <w:rFonts w:ascii="Constantia" w:hAnsi="Constantia" w:cs="Constantia" w:eastAsia="Constantia"/>
          <w:sz w:val="24"/>
          <w:szCs w:val="24"/>
          <w:spacing w:val="1"/>
        </w:rPr>
        <w:t>: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ab/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</w:r>
      <w:r>
        <w:rPr>
          <w:rFonts w:ascii="Constantia" w:hAnsi="Constantia" w:cs="Constantia" w:eastAsia="Constantia"/>
          <w:sz w:val="24"/>
          <w:szCs w:val="24"/>
          <w:spacing w:val="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auto"/>
        <w:ind w:left="460" w:right="-20"/>
        <w:jc w:val="left"/>
        <w:tabs>
          <w:tab w:pos="10860" w:val="left"/>
        </w:tabs>
        <w:rPr>
          <w:rFonts w:ascii="Constantia" w:hAnsi="Constantia" w:cs="Constantia" w:eastAsia="Constantia"/>
          <w:sz w:val="24"/>
          <w:szCs w:val="24"/>
        </w:rPr>
      </w:pPr>
      <w:rPr/>
      <w:r>
        <w:rPr>
          <w:rFonts w:ascii="Constantia" w:hAnsi="Constantia" w:cs="Constantia" w:eastAsia="Constantia"/>
          <w:sz w:val="24"/>
          <w:szCs w:val="24"/>
        </w:rPr>
        <w:t>C</w:t>
      </w:r>
      <w:r>
        <w:rPr>
          <w:rFonts w:ascii="Constantia" w:hAnsi="Constantia" w:cs="Constantia" w:eastAsia="Constantia"/>
          <w:sz w:val="24"/>
          <w:szCs w:val="24"/>
          <w:spacing w:val="-1"/>
        </w:rPr>
        <w:t>i</w:t>
      </w:r>
      <w:r>
        <w:rPr>
          <w:rFonts w:ascii="Constantia" w:hAnsi="Constantia" w:cs="Constantia" w:eastAsia="Constantia"/>
          <w:sz w:val="24"/>
          <w:szCs w:val="24"/>
          <w:spacing w:val="0"/>
        </w:rPr>
        <w:t>t</w:t>
      </w:r>
      <w:r>
        <w:rPr>
          <w:rFonts w:ascii="Constantia" w:hAnsi="Constantia" w:cs="Constantia" w:eastAsia="Constantia"/>
          <w:sz w:val="24"/>
          <w:szCs w:val="24"/>
          <w:spacing w:val="-1"/>
        </w:rPr>
        <w:t>y</w:t>
      </w:r>
      <w:r>
        <w:rPr>
          <w:rFonts w:ascii="Constantia" w:hAnsi="Constantia" w:cs="Constantia" w:eastAsia="Constantia"/>
          <w:sz w:val="24"/>
          <w:szCs w:val="24"/>
          <w:spacing w:val="0"/>
        </w:rPr>
        <w:t>,</w:t>
      </w:r>
      <w:r>
        <w:rPr>
          <w:rFonts w:ascii="Constantia" w:hAnsi="Constantia" w:cs="Constantia" w:eastAsia="Constantia"/>
          <w:sz w:val="24"/>
          <w:szCs w:val="24"/>
          <w:spacing w:val="1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</w:rPr>
        <w:t>S</w:t>
      </w:r>
      <w:r>
        <w:rPr>
          <w:rFonts w:ascii="Constantia" w:hAnsi="Constantia" w:cs="Constantia" w:eastAsia="Constantia"/>
          <w:sz w:val="24"/>
          <w:szCs w:val="24"/>
          <w:spacing w:val="-1"/>
        </w:rPr>
        <w:t>t</w:t>
      </w:r>
      <w:r>
        <w:rPr>
          <w:rFonts w:ascii="Constantia" w:hAnsi="Constantia" w:cs="Constantia" w:eastAsia="Constantia"/>
          <w:sz w:val="24"/>
          <w:szCs w:val="24"/>
          <w:spacing w:val="0"/>
        </w:rPr>
        <w:t>ate,</w:t>
      </w:r>
      <w:r>
        <w:rPr>
          <w:rFonts w:ascii="Constantia" w:hAnsi="Constantia" w:cs="Constantia" w:eastAsia="Constantia"/>
          <w:sz w:val="24"/>
          <w:szCs w:val="24"/>
          <w:spacing w:val="0"/>
        </w:rPr>
        <w:t> </w:t>
      </w:r>
      <w:r>
        <w:rPr>
          <w:rFonts w:ascii="Constantia" w:hAnsi="Constantia" w:cs="Constantia" w:eastAsia="Constantia"/>
          <w:sz w:val="24"/>
          <w:szCs w:val="24"/>
          <w:spacing w:val="1"/>
        </w:rPr>
        <w:t>Z</w:t>
      </w:r>
      <w:r>
        <w:rPr>
          <w:rFonts w:ascii="Constantia" w:hAnsi="Constantia" w:cs="Constantia" w:eastAsia="Constantia"/>
          <w:sz w:val="24"/>
          <w:szCs w:val="24"/>
          <w:spacing w:val="0"/>
        </w:rPr>
        <w:t>i</w:t>
      </w:r>
      <w:r>
        <w:rPr>
          <w:rFonts w:ascii="Constantia" w:hAnsi="Constantia" w:cs="Constantia" w:eastAsia="Constantia"/>
          <w:sz w:val="24"/>
          <w:szCs w:val="24"/>
          <w:spacing w:val="-1"/>
        </w:rPr>
        <w:t>p</w:t>
      </w:r>
      <w:r>
        <w:rPr>
          <w:rFonts w:ascii="Constantia" w:hAnsi="Constantia" w:cs="Constantia" w:eastAsia="Constantia"/>
          <w:sz w:val="24"/>
          <w:szCs w:val="24"/>
          <w:spacing w:val="0"/>
        </w:rPr>
        <w:t>:</w:t>
      </w:r>
      <w:r>
        <w:rPr>
          <w:rFonts w:ascii="Constantia" w:hAnsi="Constantia" w:cs="Constantia" w:eastAsia="Constantia"/>
          <w:sz w:val="24"/>
          <w:szCs w:val="24"/>
          <w:spacing w:val="1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> </w:t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  <w:tab/>
      </w:r>
      <w:r>
        <w:rPr>
          <w:rFonts w:ascii="Constantia" w:hAnsi="Constantia" w:cs="Constantia" w:eastAsia="Constantia"/>
          <w:sz w:val="24"/>
          <w:szCs w:val="24"/>
          <w:spacing w:val="0"/>
          <w:u w:val="single" w:color="000000"/>
        </w:rPr>
      </w:r>
      <w:r>
        <w:rPr>
          <w:rFonts w:ascii="Constantia" w:hAnsi="Constantia" w:cs="Constantia" w:eastAsia="Constantia"/>
          <w:sz w:val="24"/>
          <w:szCs w:val="24"/>
          <w:spacing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auto"/>
        <w:ind w:left="460" w:right="795"/>
        <w:jc w:val="left"/>
        <w:rPr>
          <w:rFonts w:ascii="Corbel" w:hAnsi="Corbel" w:cs="Corbel" w:eastAsia="Corbel"/>
          <w:sz w:val="24"/>
          <w:szCs w:val="24"/>
        </w:rPr>
      </w:pPr>
      <w:rPr/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hank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y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u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f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2"/>
          <w:w w:val="100"/>
        </w:rPr>
        <w:t>c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om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p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le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i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g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this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evalua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t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i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n.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Y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our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va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l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ua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b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le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comme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ts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h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elp</w:t>
      </w:r>
      <w:r>
        <w:rPr>
          <w:rFonts w:ascii="Corbel" w:hAnsi="Corbel" w:cs="Corbel" w:eastAsia="Corbel"/>
          <w:sz w:val="24"/>
          <w:szCs w:val="24"/>
          <w:spacing w:val="-3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us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2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and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imp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v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our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p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o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g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ammi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n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g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and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v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i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itor</w:t>
      </w:r>
      <w:r>
        <w:rPr>
          <w:rFonts w:ascii="Corbel" w:hAnsi="Corbel" w:cs="Corbel" w:eastAsia="Corbel"/>
          <w:sz w:val="24"/>
          <w:szCs w:val="24"/>
          <w:spacing w:val="-2"/>
          <w:w w:val="100"/>
        </w:rPr>
        <w:t> 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2"/>
          <w:w w:val="100"/>
        </w:rPr>
        <w:t>r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v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i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c</w:t>
      </w:r>
      <w:r>
        <w:rPr>
          <w:rFonts w:ascii="Corbel" w:hAnsi="Corbel" w:cs="Corbel" w:eastAsia="Corbel"/>
          <w:sz w:val="24"/>
          <w:szCs w:val="24"/>
          <w:spacing w:val="1"/>
          <w:w w:val="100"/>
        </w:rPr>
        <w:t>e</w:t>
      </w:r>
      <w:r>
        <w:rPr>
          <w:rFonts w:ascii="Corbel" w:hAnsi="Corbel" w:cs="Corbel" w:eastAsia="Corbel"/>
          <w:sz w:val="24"/>
          <w:szCs w:val="24"/>
          <w:spacing w:val="-1"/>
          <w:w w:val="100"/>
        </w:rPr>
        <w:t>s</w:t>
      </w:r>
      <w:r>
        <w:rPr>
          <w:rFonts w:ascii="Corbel" w:hAnsi="Corbel" w:cs="Corbel" w:eastAsia="Corbel"/>
          <w:sz w:val="24"/>
          <w:szCs w:val="24"/>
          <w:spacing w:val="0"/>
          <w:w w:val="100"/>
        </w:rPr>
        <w:t>.</w:t>
      </w:r>
    </w:p>
    <w:p>
      <w:pPr>
        <w:jc w:val="left"/>
        <w:spacing w:after="0"/>
        <w:sectPr>
          <w:pgNumType w:start="2"/>
          <w:pgMar w:header="0" w:footer="982" w:top="1240" w:bottom="1180" w:left="620" w:right="600"/>
          <w:headerReference w:type="default" r:id="rId32"/>
          <w:footerReference w:type="default" r:id="rId33"/>
          <w:pgSz w:w="12240" w:h="15840"/>
        </w:sectPr>
      </w:pPr>
      <w:rPr/>
    </w:p>
    <w:p>
      <w:pPr>
        <w:spacing w:before="23" w:after="0" w:line="357" w:lineRule="exact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6"/>
          <w:position w:val="-1"/>
        </w:rPr>
        <w:t>1.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1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100"/>
          <w:position w:val="-1"/>
        </w:rPr>
        <w:t>Introduction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18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3"/>
          <w:w w:val="100"/>
        </w:rPr>
        <w:t>Dea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Prospectiv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Participant: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185" w:right="5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4"/>
          <w:w w:val="100"/>
        </w:rPr>
        <w:t>Yo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bein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invite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participat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anonymou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surve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fo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Preservatio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Trust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Yo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u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wer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selecte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eithe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recen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visito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or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potentia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visito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Whitesbog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You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participatio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thi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surve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help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bette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matc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h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programmin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need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interest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curren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and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futur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visitors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Thi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surve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expecte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tak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10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­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1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5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minute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complete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.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You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participatio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completel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voluntary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you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response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wil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be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" w:after="0" w:line="240" w:lineRule="auto"/>
        <w:ind w:left="18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100"/>
        </w:rPr>
        <w:t>kep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confidential.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17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1.</w:t>
      </w:r>
      <w:r>
        <w:rPr>
          <w:rFonts w:ascii="Arial Black" w:hAnsi="Arial Black" w:cs="Arial Black" w:eastAsia="Arial Black"/>
          <w:sz w:val="24"/>
          <w:szCs w:val="24"/>
          <w:spacing w:val="-11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What</w:t>
      </w:r>
      <w:r>
        <w:rPr>
          <w:rFonts w:ascii="Arial Black" w:hAnsi="Arial Black" w:cs="Arial Black" w:eastAsia="Arial Black"/>
          <w:sz w:val="24"/>
          <w:szCs w:val="24"/>
          <w:spacing w:val="-11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is</w:t>
      </w:r>
      <w:r>
        <w:rPr>
          <w:rFonts w:ascii="Arial Black" w:hAnsi="Arial Black" w:cs="Arial Black" w:eastAsia="Arial Black"/>
          <w:sz w:val="24"/>
          <w:szCs w:val="24"/>
          <w:spacing w:val="-11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11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gender?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0" w:top="800" w:bottom="280" w:left="760" w:right="860"/>
          <w:headerReference w:type="default" r:id="rId35"/>
          <w:footerReference w:type="default" r:id="rId36"/>
          <w:pgSz w:w="12240" w:h="158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Female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Male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4" w:equalWidth="0">
            <w:col w:w="509" w:space="157"/>
            <w:col w:w="541" w:space="4310"/>
            <w:col w:w="173" w:space="157"/>
            <w:col w:w="4773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2.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In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what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range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is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age?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2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1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Under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2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2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34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3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44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4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54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5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64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6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Above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3.</w:t>
      </w:r>
      <w:r>
        <w:rPr>
          <w:rFonts w:ascii="Arial Black" w:hAnsi="Arial Black" w:cs="Arial Black" w:eastAsia="Arial Black"/>
          <w:sz w:val="24"/>
          <w:szCs w:val="24"/>
          <w:spacing w:val="-9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Do</w:t>
      </w:r>
      <w:r>
        <w:rPr>
          <w:rFonts w:ascii="Arial Black" w:hAnsi="Arial Black" w:cs="Arial Black" w:eastAsia="Arial Black"/>
          <w:sz w:val="24"/>
          <w:szCs w:val="24"/>
          <w:spacing w:val="-8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7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have</w:t>
      </w:r>
      <w:r>
        <w:rPr>
          <w:rFonts w:ascii="Arial Black" w:hAnsi="Arial Black" w:cs="Arial Black" w:eastAsia="Arial Black"/>
          <w:sz w:val="24"/>
          <w:szCs w:val="24"/>
          <w:spacing w:val="-5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school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­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age</w:t>
      </w:r>
      <w:r>
        <w:rPr>
          <w:rFonts w:ascii="Arial Black" w:hAnsi="Arial Black" w:cs="Arial Black" w:eastAsia="Arial Black"/>
          <w:sz w:val="24"/>
          <w:szCs w:val="24"/>
          <w:spacing w:val="-4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children</w:t>
      </w:r>
      <w:r>
        <w:rPr>
          <w:rFonts w:ascii="Arial Black" w:hAnsi="Arial Black" w:cs="Arial Black" w:eastAsia="Arial Black"/>
          <w:sz w:val="24"/>
          <w:szCs w:val="24"/>
          <w:spacing w:val="-22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9"/>
          <w:position w:val="-1"/>
        </w:rPr>
        <w:t>or</w:t>
      </w:r>
      <w:r>
        <w:rPr>
          <w:rFonts w:ascii="Arial Black" w:hAnsi="Arial Black" w:cs="Arial Black" w:eastAsia="Arial Black"/>
          <w:sz w:val="24"/>
          <w:szCs w:val="24"/>
          <w:spacing w:val="-14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grandchildren?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-1"/>
          <w:w w:val="100"/>
          <w:position w:val="-1"/>
        </w:rPr>
        <w:t>Yes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  <w:cols w:num="2" w:equalWidth="0">
            <w:col w:w="509" w:space="157"/>
            <w:col w:w="995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15" coordorigin="700,700" coordsize="10840,14440">
            <v:group style="position:absolute;left:720;top:720;width:10800;height:611" coordorigin="720,720" coordsize="10800,611">
              <v:shape style="position:absolute;left:720;top:720;width:10800;height:611" coordorigin="720,720" coordsize="10800,611" path="m720,1336l11520,1336,11520,725,720,725,720,1336e" filled="t" fillcolor="#666666" stroked="f">
                <v:path arrowok="t"/>
                <v:fill/>
              </v:shape>
              <v:shape style="position:absolute;left:945;top:1556;width:1202;height:1382" type="#_x0000_t75">
                <v:imagedata r:id="rId37" o:title=""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72" w:after="0" w:line="240" w:lineRule="auto"/>
        <w:ind w:left="33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100"/>
          <w:position w:val="2"/>
        </w:rPr>
        <w:t>No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860"/>
        </w:sectPr>
      </w:pPr>
      <w:rPr/>
    </w:p>
    <w:p>
      <w:pPr>
        <w:spacing w:before="18" w:after="0" w:line="357" w:lineRule="exact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8"/>
          <w:position w:val="-1"/>
        </w:rPr>
        <w:t>2.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1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8"/>
          <w:position w:val="-1"/>
        </w:rPr>
        <w:t>Leisure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4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8"/>
          <w:position w:val="-1"/>
        </w:rPr>
        <w:t>Habits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4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8"/>
          <w:position w:val="-1"/>
        </w:rPr>
        <w:t>&amp;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4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8"/>
          <w:position w:val="-1"/>
        </w:rPr>
        <w:t>Learning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4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100"/>
          <w:position w:val="-1"/>
        </w:rPr>
        <w:t>Styles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4.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Where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do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find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out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information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about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historic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and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natural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sites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plan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1"/>
        </w:rPr>
        <w:t>visit?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22" w:after="0" w:line="317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0" w:top="820" w:bottom="280" w:left="760" w:right="1060"/>
          <w:headerReference w:type="default" r:id="rId38"/>
          <w:footerReference w:type="default" r:id="rId39"/>
          <w:pgSz w:w="12240" w:h="158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Brochures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Newsletters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691" w:space="4160"/>
            <w:col w:w="173" w:space="157"/>
            <w:col w:w="457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Direc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Mail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-1"/>
          <w:w w:val="100"/>
          <w:position w:val="-1"/>
        </w:rPr>
        <w:t>Newspapers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767" w:space="4085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­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Mai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Advertisement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Announcements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Socia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Medi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(Facebook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Twitter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Blogs)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2915" w:space="1937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Interne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(Searc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Engines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Websites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Trave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Hos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Websites)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Trave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Guidebook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(AAA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Frommers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Fodor's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J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Visitor'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Guide)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4041" w:space="811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Magazines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Wor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Mouth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Relative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Friends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767" w:space="4085"/>
            <w:col w:w="173" w:space="157"/>
            <w:col w:w="4572"/>
          </w:cols>
        </w:sectPr>
      </w:pPr>
      <w:rPr/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1" w:after="0" w:line="169" w:lineRule="exact"/>
        <w:ind w:left="27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Othe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(pleas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specify)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5.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Why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do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visit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historic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and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natural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sites?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Bein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move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b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beauty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Recallin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travels/childhoo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experiences/othe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memories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1683" w:space="3169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Enrichin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understanding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Reflectin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meanin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wha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wa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lookin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at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1983" w:space="2868"/>
            <w:col w:w="173" w:space="157"/>
            <w:col w:w="457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Feelin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sens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belonging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Seein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childre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learnin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ne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things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2058" w:space="2793"/>
            <w:col w:w="173" w:space="157"/>
            <w:col w:w="457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Feelin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spiritua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connection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Seein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rare/uncommon/valuabl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things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2103" w:space="2748"/>
            <w:col w:w="173" w:space="157"/>
            <w:col w:w="457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Gainin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informatio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knowledge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Spendin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tim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wit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friends/family/othe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people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2404" w:space="2448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Imaginin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othe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time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places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Thinkin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wha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woul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b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lik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ow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specia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things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2224" w:space="2628"/>
            <w:col w:w="173" w:space="157"/>
            <w:col w:w="4572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6.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Please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select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topic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areas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of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interest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you.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5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8"/>
          <w:w w:val="85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Agricultur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Agricultura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Heritage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Histori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Preservation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2419" w:space="2433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Blueberries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Labo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History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797" w:space="4055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Cranberries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-1"/>
          <w:w w:val="100"/>
          <w:position w:val="-1"/>
        </w:rPr>
        <w:t>Ne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w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-1"/>
          <w:w w:val="100"/>
          <w:position w:val="-1"/>
        </w:rPr>
        <w:t>Jerse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-1"/>
          <w:w w:val="100"/>
          <w:position w:val="-1"/>
        </w:rPr>
        <w:t>History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797" w:space="4055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Cultura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Heritag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Folklif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Pinelands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Ope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Spac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Farmlan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Preservation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3110" w:space="1742"/>
            <w:col w:w="173" w:space="157"/>
            <w:col w:w="457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Ecology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Plant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Pinelands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571" w:space="4280"/>
            <w:col w:w="173" w:space="157"/>
            <w:col w:w="457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Ethni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Heritage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Women'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History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1097" w:space="3755"/>
            <w:col w:w="173" w:space="157"/>
            <w:col w:w="4572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7.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How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do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like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learn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when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visit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natural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or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historic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site?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Hands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­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Adul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Activitie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(Demonstrations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Crafts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Plant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Exhibit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(Includin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Objects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Labels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Informatio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Panels)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3876" w:space="976"/>
            <w:col w:w="173" w:space="157"/>
            <w:col w:w="4572"/>
          </w:cols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5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6"/>
          <w:w w:val="100"/>
        </w:rPr>
        <w:t>Identification)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Guide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Vehicle/Wago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Rid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Tours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3" w:equalWidth="0">
            <w:col w:w="1264" w:space="4254"/>
            <w:col w:w="173" w:space="157"/>
            <w:col w:w="4572"/>
          </w:cols>
        </w:sectPr>
      </w:pPr>
      <w:rPr/>
    </w:p>
    <w:p>
      <w:pPr>
        <w:spacing w:before="68" w:after="0" w:line="516" w:lineRule="auto"/>
        <w:ind w:left="336" w:right="-4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72" w:lineRule="exact"/>
        <w:ind w:left="336" w:right="-46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1" w:after="0" w:line="585" w:lineRule="auto"/>
        <w:ind w:right="-4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Hands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­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Children'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Activitie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(Crafts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Scavenge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Hunts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Food)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Book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&amp;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Printe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Materials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1"/>
          <w:w w:val="100"/>
        </w:rPr>
        <w:t>Guide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Walkin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Tour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(Docents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Rangers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Gues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</w:rPr>
        <w:t>Presenters)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Interpreter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fo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"Firs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Person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Encounter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Reenactments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516" w:lineRule="auto"/>
        <w:ind w:right="-4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585" w:lineRule="auto"/>
        <w:ind w:right="60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7"/>
          <w:w w:val="100"/>
        </w:rPr>
        <w:t>Self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­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Guide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Electroni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Medi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a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Tour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(Smartphone/iPod)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Specia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Lecture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Selecte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Topics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1"/>
          <w:w w:val="100"/>
        </w:rPr>
        <w:t>Festivals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4" w:equalWidth="0">
            <w:col w:w="509" w:space="157"/>
            <w:col w:w="4326" w:space="525"/>
            <w:col w:w="173" w:space="157"/>
            <w:col w:w="457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</w:sectPr>
      </w:pPr>
      <w:rPr/>
    </w:p>
    <w:p>
      <w:pPr>
        <w:spacing w:before="74" w:after="0" w:line="240" w:lineRule="auto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14" coordorigin="700,700" coordsize="10840,14440">
            <v:group style="position:absolute;left:720;top:730;width:10800;height:616" coordorigin="720,730" coordsize="10800,616">
              <v:shape style="position:absolute;left:720;top:730;width:10800;height:616" coordorigin="720,730" coordsize="10800,616" path="m720,1346l11520,1346,11520,730,720,730,720,1346e" filled="t" fillcolor="#666666" stroked="f">
                <v:path arrowok="t"/>
                <v:fill/>
              </v:shape>
            </v:group>
            <v:group style="position:absolute;left:998;top:4883;width:4972;height:2" coordorigin="998,4883" coordsize="4972,2">
              <v:shape style="position:absolute;left:998;top:4883;width:4972;height:2" coordorigin="998,4883" coordsize="4972,0" path="m5970,4883l998,4883e" filled="f" stroked="t" strokeweight=".75104pt" strokecolor="#545454">
                <v:path arrowok="t"/>
              </v:shape>
            </v:group>
            <v:group style="position:absolute;left:983;top:4883;width:2;height:285" coordorigin="983,4883" coordsize="2,285">
              <v:shape style="position:absolute;left:983;top:4883;width:2;height:285" coordorigin="983,4883" coordsize="0,285" path="m983,4883l983,5169e" filled="f" stroked="t" strokeweight=".75104pt" strokecolor="#545454">
                <v:path arrowok="t"/>
              </v:shape>
            </v:group>
            <v:group style="position:absolute;left:5970;top:4883;width:2;height:270" coordorigin="5970,4883" coordsize="2,270">
              <v:shape style="position:absolute;left:5970;top:4883;width:2;height:270" coordorigin="5970,4883" coordsize="0,270" path="m5970,4883l5970,5154e" filled="f" stroked="t" strokeweight=".75104pt" strokecolor="#545454">
                <v:path arrowok="t"/>
              </v:shape>
            </v:group>
            <v:group style="position:absolute;left:983;top:5169;width:4987;height:2" coordorigin="983,5169" coordsize="4987,2">
              <v:shape style="position:absolute;left:983;top:5169;width:4987;height:2" coordorigin="983,5169" coordsize="4987,0" path="m5970,5169l983,5169e" filled="f" stroked="t" strokeweight=".75104pt" strokecolor="#545454">
                <v:path arrowok="t"/>
              </v:shape>
            </v:group>
            <v:group style="position:absolute;left:990;top:4891;width:4972;height:270" coordorigin="990,4891" coordsize="4972,270">
              <v:shape style="position:absolute;left:990;top:4891;width:4972;height:270" coordorigin="990,4891" coordsize="4972,270" path="m990,5161l5962,5161,5962,4891,990,4891,990,5161e" filled="t" fillcolor="#F0F0F0" stroked="f">
                <v:path arrowok="t"/>
                <v:fill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Printe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Brochure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fo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Self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­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Guide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Tours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060"/>
          <w:cols w:num="2" w:equalWidth="0">
            <w:col w:w="509" w:space="157"/>
            <w:col w:w="9754"/>
          </w:cols>
        </w:sectPr>
      </w:pPr>
      <w:rPr/>
    </w:p>
    <w:p>
      <w:pPr>
        <w:spacing w:before="18" w:after="0" w:line="240" w:lineRule="auto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</w:rPr>
        <w:t>3.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</w:rPr>
        <w:t>Your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5"/>
          <w:w w:val="89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</w:rPr>
        <w:t>Experience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5"/>
          <w:w w:val="89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</w:rPr>
        <w:t>at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5"/>
          <w:w w:val="89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100"/>
        </w:rPr>
        <w:t>Whitesbog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9" w:lineRule="exact"/>
        <w:ind w:left="230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Verdana" w:hAnsi="Verdana" w:cs="Verdana" w:eastAsia="Verdana"/>
          <w:sz w:val="36"/>
          <w:szCs w:val="36"/>
          <w:spacing w:val="-1"/>
          <w:w w:val="87"/>
          <w:b/>
          <w:bCs/>
          <w:position w:val="-2"/>
        </w:rPr>
        <w:t>*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8.</w:t>
      </w:r>
      <w:r>
        <w:rPr>
          <w:rFonts w:ascii="Arial Black" w:hAnsi="Arial Black" w:cs="Arial Black" w:eastAsia="Arial Black"/>
          <w:sz w:val="24"/>
          <w:szCs w:val="24"/>
          <w:spacing w:val="24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How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recently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have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visited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Whitesbog?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2"/>
        </w:rPr>
        <w:t>(Select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2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2"/>
        </w:rPr>
        <w:t>One)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820" w:bottom="280" w:left="760" w:right="1720"/>
          <w:headerReference w:type="default" r:id="rId40"/>
          <w:footerReference w:type="default" r:id="rId41"/>
          <w:pgSz w:w="12240" w:h="15840"/>
        </w:sectPr>
      </w:pPr>
      <w:rPr/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Withi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Las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Si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Months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2" w:equalWidth="0">
            <w:col w:w="509" w:space="157"/>
            <w:col w:w="90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Withi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Las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Year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2" w:equalWidth="0">
            <w:col w:w="509" w:space="157"/>
            <w:col w:w="90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Withi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Las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Tw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Years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2" w:equalWidth="0">
            <w:col w:w="509" w:space="157"/>
            <w:col w:w="90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Mor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tha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Tw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Year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Ago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2" w:equalWidth="0">
            <w:col w:w="509" w:space="157"/>
            <w:col w:w="90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240" w:lineRule="auto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13" coordorigin="700,700" coordsize="10840,14440">
            <v:group style="position:absolute;left:720;top:730;width:10800;height:616" coordorigin="720,730" coordsize="10800,616">
              <v:shape style="position:absolute;left:720;top:730;width:10800;height:616" coordorigin="720,730" coordsize="10800,616" path="m720,1346l11520,1346,11520,730,720,730,720,1346e" filled="t" fillcolor="#666666" stroked="f">
                <v:path arrowok="t"/>
                <v:fill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hav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no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Visite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Whitesbog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2" w:equalWidth="0">
            <w:col w:w="509" w:space="157"/>
            <w:col w:w="9094"/>
          </w:cols>
        </w:sectPr>
      </w:pPr>
      <w:rPr/>
    </w:p>
    <w:p>
      <w:pPr>
        <w:spacing w:before="18" w:after="0" w:line="357" w:lineRule="exact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3"/>
          <w:position w:val="-1"/>
        </w:rPr>
        <w:t>4.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9.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Why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have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not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visited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Whitesbog?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8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10"/>
          <w:w w:val="88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0" w:top="820" w:bottom="280" w:left="760" w:right="1720"/>
          <w:headerReference w:type="default" r:id="rId42"/>
          <w:footerReference w:type="default" r:id="rId43"/>
          <w:pgSz w:w="12240" w:h="158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Fa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Away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Children/Occasio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for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4" w:equalWidth="0">
            <w:col w:w="509" w:space="157"/>
            <w:col w:w="977" w:space="3875"/>
            <w:col w:w="173" w:space="157"/>
            <w:col w:w="391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Particula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Reason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Time/To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Busy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4" w:equalWidth="0">
            <w:col w:w="509" w:space="157"/>
            <w:col w:w="1488" w:space="3364"/>
            <w:col w:w="173" w:space="157"/>
            <w:col w:w="3912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No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Familia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Wit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Whitesbog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Healt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h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Concerns/Limitations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4" w:equalWidth="0">
            <w:col w:w="509" w:space="157"/>
            <w:col w:w="2013" w:space="2838"/>
            <w:col w:w="173" w:space="157"/>
            <w:col w:w="391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Dislik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Outdoors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4" w:after="0" w:line="172" w:lineRule="exact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Dislik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Histori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Sites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4" w:equalWidth="0">
            <w:col w:w="509" w:space="157"/>
            <w:col w:w="1397" w:space="3454"/>
            <w:col w:w="173" w:space="157"/>
            <w:col w:w="3913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</w:sectPr>
      </w:pPr>
      <w:rPr/>
    </w:p>
    <w:p>
      <w:pPr>
        <w:spacing w:before="74" w:after="0" w:line="240" w:lineRule="auto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12" coordorigin="700,700" coordsize="10840,14440">
            <v:group style="position:absolute;left:720;top:730;width:10800;height:616" coordorigin="720,730" coordsize="10800,616">
              <v:shape style="position:absolute;left:720;top:730;width:10800;height:616" coordorigin="720,730" coordsize="10800,616" path="m720,1346l11520,1346,11520,730,720,730,720,1346e" filled="t" fillcolor="#666666" stroked="f">
                <v:path arrowok="t"/>
                <v:fill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240" w:lineRule="auto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Prefe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Othe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Activities/Destinations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4" w:after="0" w:line="240" w:lineRule="auto"/>
        <w:ind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7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Expensive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720"/>
          <w:cols w:num="4" w:equalWidth="0">
            <w:col w:w="509" w:space="157"/>
            <w:col w:w="2434" w:space="2418"/>
            <w:col w:w="173" w:space="157"/>
            <w:col w:w="3912"/>
          </w:cols>
        </w:sectPr>
      </w:pPr>
      <w:rPr/>
    </w:p>
    <w:p>
      <w:pPr>
        <w:spacing w:before="18" w:after="0" w:line="357" w:lineRule="exact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3"/>
          <w:position w:val="-1"/>
        </w:rPr>
        <w:t>5.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10.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Have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visited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Whitesbog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more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than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once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within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the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-1"/>
        </w:rPr>
        <w:t>last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year?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pgMar w:header="0" w:footer="0" w:top="820" w:bottom="280" w:left="760" w:right="920"/>
          <w:headerReference w:type="default" r:id="rId44"/>
          <w:footerReference w:type="default" r:id="rId45"/>
          <w:pgSz w:w="12240" w:h="158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-1"/>
          <w:w w:val="100"/>
          <w:position w:val="-1"/>
        </w:rPr>
        <w:t>Yes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72" w:after="0" w:line="174" w:lineRule="exact"/>
        <w:ind w:left="33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  <w:position w:val="-2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  <w:position w:val="-2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  <w:position w:val="-2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100"/>
          <w:position w:val="-1"/>
        </w:rPr>
        <w:t>No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11.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What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Whitesbog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Preservation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Trust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programs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have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participated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in?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22" w:after="0" w:line="317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Cranberr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Industr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Tour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(Weekend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1"/>
          <w:w w:val="100"/>
          <w:position w:val="-1"/>
        </w:rPr>
        <w:t>October)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Pineland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Discover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Festiva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(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Celebratio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Pin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Barrens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Firs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Sunda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October)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Genera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Stor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Shopping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Archives/Ora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Histor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Activities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Moonligh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Walks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Tundr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Swa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Tour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(Weekend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December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February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March)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Villag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Tours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Winte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Celebration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Quarterl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Lectur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Series/Symposiums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Annua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Blueberr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Festiva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(Las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Saturda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June)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Suningiv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Hous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Museu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Garde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Tour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Natur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Walks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Voluntee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Programs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hav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no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Participate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Thes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Programs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12.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Did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participate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in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any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of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the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self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­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guided</w:t>
      </w:r>
      <w:r>
        <w:rPr>
          <w:rFonts w:ascii="Arial Black" w:hAnsi="Arial Black" w:cs="Arial Black" w:eastAsia="Arial Black"/>
          <w:sz w:val="24"/>
          <w:szCs w:val="24"/>
          <w:spacing w:val="6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activities</w:t>
      </w:r>
      <w:r>
        <w:rPr>
          <w:rFonts w:ascii="Arial Black" w:hAnsi="Arial Black" w:cs="Arial Black" w:eastAsia="Arial Black"/>
          <w:sz w:val="24"/>
          <w:szCs w:val="24"/>
          <w:spacing w:val="3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at</w:t>
      </w:r>
      <w:r>
        <w:rPr>
          <w:rFonts w:ascii="Arial Black" w:hAnsi="Arial Black" w:cs="Arial Black" w:eastAsia="Arial Black"/>
          <w:sz w:val="24"/>
          <w:szCs w:val="24"/>
          <w:spacing w:val="-6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Whitesbog?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Boating/Kayakin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Wate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Recreation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Do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Walking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Running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Biking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Activ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Exercise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Solitud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5"/>
          <w:szCs w:val="15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15"/>
          <w:szCs w:val="15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Relaxation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Walking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Hiking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  <w:position w:val="-1"/>
        </w:rPr>
        <w:t>Backpacking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Bir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Watching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Painting/Drawing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Photography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Plan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5"/>
          <w:szCs w:val="15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  <w:position w:val="-1"/>
        </w:rPr>
        <w:t>Identification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Stargazing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  <w:cols w:num="2" w:equalWidth="0">
            <w:col w:w="509" w:space="157"/>
            <w:col w:w="9894"/>
          </w:cols>
        </w:sectPr>
      </w:pPr>
      <w:rPr/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11" coordorigin="700,700" coordsize="10840,14440">
            <v:group style="position:absolute;left:720;top:730;width:10800;height:616" coordorigin="720,730" coordsize="10800,616">
              <v:shape style="position:absolute;left:720;top:730;width:10800;height:616" coordorigin="720,730" coordsize="10800,616" path="m720,1346l11520,1346,11520,730,720,730,720,1346e" filled="t" fillcolor="#666666" stroked="f">
                <v:path arrowok="t"/>
                <v:fill/>
              </v:shape>
            </v:group>
            <v:group style="position:absolute;left:998;top:14497;width:4972;height:2" coordorigin="998,14497" coordsize="4972,2">
              <v:shape style="position:absolute;left:998;top:14497;width:4972;height:2" coordorigin="998,14497" coordsize="4972,0" path="m5970,14497l998,14497e" filled="f" stroked="t" strokeweight=".75104pt" strokecolor="#545454">
                <v:path arrowok="t"/>
              </v:shape>
            </v:group>
            <v:group style="position:absolute;left:983;top:14497;width:2;height:285" coordorigin="983,14497" coordsize="2,285">
              <v:shape style="position:absolute;left:983;top:14497;width:2;height:285" coordorigin="983,14497" coordsize="0,285" path="m983,14497l983,14782e" filled="f" stroked="t" strokeweight=".75104pt" strokecolor="#545454">
                <v:path arrowok="t"/>
              </v:shape>
            </v:group>
            <v:group style="position:absolute;left:5970;top:14497;width:2;height:270" coordorigin="5970,14497" coordsize="2,270">
              <v:shape style="position:absolute;left:5970;top:14497;width:2;height:270" coordorigin="5970,14497" coordsize="0,270" path="m5970,14497l5970,14767e" filled="f" stroked="t" strokeweight=".75104pt" strokecolor="#545454">
                <v:path arrowok="t"/>
              </v:shape>
            </v:group>
            <v:group style="position:absolute;left:983;top:14782;width:4987;height:2" coordorigin="983,14782" coordsize="4987,2">
              <v:shape style="position:absolute;left:983;top:14782;width:4987;height:2" coordorigin="983,14782" coordsize="4987,0" path="m5970,14782l983,14782e" filled="f" stroked="t" strokeweight=".75104pt" strokecolor="#545454">
                <v:path arrowok="t"/>
              </v:shape>
            </v:group>
            <v:group style="position:absolute;left:990;top:14504;width:4972;height:270" coordorigin="990,14504" coordsize="4972,270">
              <v:shape style="position:absolute;left:990;top:14504;width:4972;height:270" coordorigin="990,14504" coordsize="4972,270" path="m990,14775l5962,14775,5962,14504,990,14504,990,14775e" filled="t" fillcolor="#F0F0F0" stroked="f">
                <v:path arrowok="t"/>
                <v:fill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41" w:after="0" w:line="240" w:lineRule="auto"/>
        <w:ind w:left="27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2"/>
          <w:w w:val="100"/>
        </w:rPr>
        <w:t>Othe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(pleas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specify)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920"/>
        </w:sectPr>
      </w:pPr>
      <w:rPr/>
    </w:p>
    <w:p>
      <w:pPr>
        <w:spacing w:before="18" w:after="0" w:line="357" w:lineRule="exact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  <w:position w:val="-1"/>
        </w:rPr>
        <w:t>6.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  <w:position w:val="-1"/>
        </w:rPr>
        <w:t>Your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5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  <w:position w:val="-1"/>
        </w:rPr>
        <w:t>Experience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5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9"/>
          <w:position w:val="-1"/>
        </w:rPr>
        <w:t>at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5"/>
          <w:w w:val="89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100"/>
          <w:position w:val="-1"/>
        </w:rPr>
        <w:t>Whitesbog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820" w:bottom="280" w:left="760" w:right="1140"/>
          <w:headerReference w:type="default" r:id="rId46"/>
          <w:footerReference w:type="default" r:id="rId47"/>
          <w:pgSz w:w="12240" w:h="15840"/>
        </w:sectPr>
      </w:pPr>
      <w:rPr/>
    </w:p>
    <w:p>
      <w:pPr>
        <w:spacing w:before="0" w:after="0" w:line="322" w:lineRule="exact"/>
        <w:ind w:left="215" w:right="-76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13.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Please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rate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experience(s)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at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Whitesbog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468" w:right="-20"/>
        <w:jc w:val="left"/>
        <w:tabs>
          <w:tab w:pos="44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3"/>
          <w:w w:val="100"/>
        </w:rPr>
        <w:t>Disagre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Strongl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  <w:tab/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Disagree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3" w:right="-5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4"/>
          <w:w w:val="100"/>
        </w:rPr>
        <w:t>Neithe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Agre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nor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8" w:after="0" w:line="169" w:lineRule="exact"/>
        <w:ind w:left="284" w:right="264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Disagree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13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4"/>
          <w:w w:val="100"/>
        </w:rPr>
        <w:t>Agre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  <w:tab/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Strongl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Agree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3" w:equalWidth="0">
            <w:col w:w="5623" w:space="150"/>
            <w:col w:w="1247" w:space="826"/>
            <w:col w:w="2494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9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enjoye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visi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8" w:after="0" w:line="240" w:lineRule="auto"/>
        <w:ind w:left="29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3"/>
          <w:w w:val="100"/>
        </w:rPr>
        <w:t>Whitesbog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34" w:lineRule="auto"/>
        <w:ind w:left="290" w:right="-4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woul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lik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visit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agai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the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future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4" w:after="0" w:line="240" w:lineRule="atLeast"/>
        <w:ind w:left="290" w:right="285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experienc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at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me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my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expectations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700" w:lineRule="auto"/>
        <w:ind w:right="499"/>
        <w:jc w:val="left"/>
        <w:tabs>
          <w:tab w:pos="1640" w:val="left"/>
          <w:tab w:pos="3300" w:val="left"/>
          <w:tab w:pos="4960" w:val="left"/>
          <w:tab w:pos="6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tabs>
          <w:tab w:pos="1640" w:val="left"/>
          <w:tab w:pos="3300" w:val="left"/>
          <w:tab w:pos="4960" w:val="left"/>
          <w:tab w:pos="66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1928" w:space="1066"/>
            <w:col w:w="7346"/>
          </w:cols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10" coordorigin="700,700" coordsize="10840,14440">
            <v:group style="position:absolute;left:720;top:730;width:10800;height:616" coordorigin="720,730" coordsize="10800,616">
              <v:shape style="position:absolute;left:720;top:730;width:10800;height:616" coordorigin="720,730" coordsize="10800,616" path="m720,1346l11520,1346,11520,730,720,730,720,1346e" filled="t" fillcolor="#666666" stroked="f">
                <v:path arrowok="t"/>
                <v:fill/>
              </v:shape>
            </v:group>
            <v:group style="position:absolute;left:945;top:2442;width:2073;height:571" coordorigin="945,2442" coordsize="2073,571">
              <v:shape style="position:absolute;left:945;top:2442;width:2073;height:571" coordorigin="945,2442" coordsize="2073,571" path="m945,3013l3018,3013,3018,2442,945,2442,945,3013e" filled="t" fillcolor="#EEEEEE" stroked="f">
                <v:path arrowok="t"/>
                <v:fill/>
              </v:shape>
            </v:group>
            <v:group style="position:absolute;left:3018;top:2442;width:1652;height:571" coordorigin="3018,2442" coordsize="1652,571">
              <v:shape style="position:absolute;left:3018;top:2442;width:1652;height:571" coordorigin="3018,2442" coordsize="1652,571" path="m3018,3013l4670,3013,4670,2442,3018,2442,3018,3013e" filled="t" fillcolor="#EEEEEE" stroked="f">
                <v:path arrowok="t"/>
                <v:fill/>
              </v:shape>
            </v:group>
            <v:group style="position:absolute;left:4670;top:2442;width:1667;height:571" coordorigin="4670,2442" coordsize="1667,571">
              <v:shape style="position:absolute;left:4670;top:2442;width:1667;height:571" coordorigin="4670,2442" coordsize="1667,571" path="m4670,3013l6338,3013,6338,2442,4670,2442,4670,3013e" filled="t" fillcolor="#EEEEEE" stroked="f">
                <v:path arrowok="t"/>
                <v:fill/>
              </v:shape>
            </v:group>
            <v:group style="position:absolute;left:6338;top:2442;width:1652;height:571" coordorigin="6338,2442" coordsize="1652,571">
              <v:shape style="position:absolute;left:6338;top:2442;width:1652;height:571" coordorigin="6338,2442" coordsize="1652,571" path="m6338,3013l7990,3013,7990,2442,6338,2442,6338,3013e" filled="t" fillcolor="#EEEEEE" stroked="f">
                <v:path arrowok="t"/>
                <v:fill/>
              </v:shape>
            </v:group>
            <v:group style="position:absolute;left:7990;top:2442;width:1652;height:571" coordorigin="7990,2442" coordsize="1652,571">
              <v:shape style="position:absolute;left:7990;top:2442;width:1652;height:571" coordorigin="7990,2442" coordsize="1652,571" path="m7990,3013l9642,3013,9642,2442,7990,2442,7990,3013e" filled="t" fillcolor="#EEEEEE" stroked="f">
                <v:path arrowok="t"/>
                <v:fill/>
              </v:shape>
            </v:group>
            <v:group style="position:absolute;left:9642;top:2442;width:1652;height:571" coordorigin="9642,2442" coordsize="1652,571">
              <v:shape style="position:absolute;left:9642;top:2442;width:1652;height:571" coordorigin="9642,2442" coordsize="1652,571" path="m9642,3013l11295,3013,11295,2442,9642,2442,9642,3013e" filled="t" fillcolor="#EEEEEE" stroked="f">
                <v:path arrowok="t"/>
                <v:fill/>
              </v:shape>
            </v:group>
            <v:group style="position:absolute;left:945;top:3824;width:2073;height:811" coordorigin="945,3824" coordsize="2073,811">
              <v:shape style="position:absolute;left:945;top:3824;width:2073;height:811" coordorigin="945,3824" coordsize="2073,811" path="m945,4635l3018,4635,3018,3824,945,3824,945,4635e" filled="t" fillcolor="#EEEEEE" stroked="f">
                <v:path arrowok="t"/>
                <v:fill/>
              </v:shape>
            </v:group>
            <v:group style="position:absolute;left:3018;top:3824;width:1652;height:811" coordorigin="3018,3824" coordsize="1652,811">
              <v:shape style="position:absolute;left:3018;top:3824;width:1652;height:811" coordorigin="3018,3824" coordsize="1652,811" path="m3018,4635l4670,4635,4670,3824,3018,3824,3018,4635e" filled="t" fillcolor="#EEEEEE" stroked="f">
                <v:path arrowok="t"/>
                <v:fill/>
              </v:shape>
            </v:group>
            <v:group style="position:absolute;left:4670;top:3824;width:1667;height:811" coordorigin="4670,3824" coordsize="1667,811">
              <v:shape style="position:absolute;left:4670;top:3824;width:1667;height:811" coordorigin="4670,3824" coordsize="1667,811" path="m4670,4635l6338,4635,6338,3824,4670,3824,4670,4635e" filled="t" fillcolor="#EEEEEE" stroked="f">
                <v:path arrowok="t"/>
                <v:fill/>
              </v:shape>
            </v:group>
            <v:group style="position:absolute;left:6338;top:3824;width:1652;height:811" coordorigin="6338,3824" coordsize="1652,811">
              <v:shape style="position:absolute;left:6338;top:3824;width:1652;height:811" coordorigin="6338,3824" coordsize="1652,811" path="m6338,4635l7990,4635,7990,3824,6338,3824,6338,4635e" filled="t" fillcolor="#EEEEEE" stroked="f">
                <v:path arrowok="t"/>
                <v:fill/>
              </v:shape>
            </v:group>
            <v:group style="position:absolute;left:7990;top:3824;width:1652;height:811" coordorigin="7990,3824" coordsize="1652,811">
              <v:shape style="position:absolute;left:7990;top:3824;width:1652;height:811" coordorigin="7990,3824" coordsize="1652,811" path="m7990,4635l9642,4635,9642,3824,7990,3824,7990,4635e" filled="t" fillcolor="#EEEEEE" stroked="f">
                <v:path arrowok="t"/>
                <v:fill/>
              </v:shape>
            </v:group>
            <v:group style="position:absolute;left:9642;top:3824;width:1652;height:811" coordorigin="9642,3824" coordsize="1652,811">
              <v:shape style="position:absolute;left:9642;top:3824;width:1652;height:811" coordorigin="9642,3824" coordsize="1652,811" path="m9642,4635l11295,4635,11295,3824,9642,3824,9642,4635e" filled="t" fillcolor="#EEEEEE" stroked="f">
                <v:path arrowok="t"/>
                <v:fill/>
              </v:shape>
            </v:group>
            <v:group style="position:absolute;left:968;top:5199;width:4777;height:2" coordorigin="968,5199" coordsize="4777,2">
              <v:shape style="position:absolute;left:968;top:5199;width:4777;height:2" coordorigin="968,5199" coordsize="4777,0" path="m5744,5199l968,5199e" filled="f" stroked="t" strokeweight=".75104pt" strokecolor="#545454">
                <v:path arrowok="t"/>
              </v:shape>
            </v:group>
            <v:group style="position:absolute;left:953;top:5199;width:2;height:766" coordorigin="953,5199" coordsize="2,766">
              <v:shape style="position:absolute;left:953;top:5199;width:2;height:766" coordorigin="953,5199" coordsize="0,766" path="m953,5199l953,5965e" filled="f" stroked="t" strokeweight=".75104pt" strokecolor="#545454">
                <v:path arrowok="t"/>
              </v:shape>
            </v:group>
            <v:group style="position:absolute;left:5744;top:5199;width:2;height:751" coordorigin="5744,5199" coordsize="2,751">
              <v:shape style="position:absolute;left:5744;top:5199;width:2;height:751" coordorigin="5744,5199" coordsize="0,751" path="m5744,5199l5744,5950e" filled="f" stroked="t" strokeweight=".75104pt" strokecolor="#545454">
                <v:path arrowok="t"/>
              </v:shape>
            </v:group>
            <v:group style="position:absolute;left:953;top:5965;width:4792;height:2" coordorigin="953,5965" coordsize="4792,2">
              <v:shape style="position:absolute;left:953;top:5965;width:4792;height:2" coordorigin="953,5965" coordsize="4792,0" path="m5744,5965l953,5965e" filled="f" stroked="t" strokeweight=".75104pt" strokecolor="#545454">
                <v:path arrowok="t"/>
              </v:shape>
            </v:group>
            <v:group style="position:absolute;left:5729;top:5206;width:2;height:240" coordorigin="5729,5206" coordsize="2,240">
              <v:shape style="position:absolute;left:5729;top:5206;width:2;height:240" coordorigin="5729,5206" coordsize="0,240" path="m5729,5206l5729,5447e" filled="f" stroked="t" strokeweight=".85104pt" strokecolor="#3F3F3F">
                <v:path arrowok="t"/>
              </v:shape>
            </v:group>
            <v:group style="position:absolute;left:5497;top:5439;width:225;height:2" coordorigin="5497,5439" coordsize="225,2">
              <v:shape style="position:absolute;left:5497;top:5439;width:225;height:2" coordorigin="5497,5439" coordsize="225,0" path="m5497,5439l5722,5439e" filled="f" stroked="t" strokeweight=".85104pt" strokecolor="#3F3F3F">
                <v:path arrowok="t"/>
              </v:shape>
            </v:group>
            <v:group style="position:absolute;left:5504;top:5206;width:2;height:225" coordorigin="5504,5206" coordsize="2,225">
              <v:shape style="position:absolute;left:5504;top:5206;width:2;height:225" coordorigin="5504,5206" coordsize="0,225" path="m5504,5206l5504,5432e" filled="f" stroked="t" strokeweight=".85104pt" strokecolor="#D3D0C7">
                <v:path arrowok="t"/>
              </v:shape>
            </v:group>
            <v:group style="position:absolute;left:5512;top:5214;width:210;height:2" coordorigin="5512,5214" coordsize="210,2">
              <v:shape style="position:absolute;left:5512;top:5214;width:210;height:2" coordorigin="5512,5214" coordsize="210,0" path="m5512,5214l5722,5214e" filled="f" stroked="t" strokeweight=".85104pt" strokecolor="#D3D0C7">
                <v:path arrowok="t"/>
              </v:shape>
            </v:group>
            <v:group style="position:absolute;left:5714;top:5221;width:2;height:210" coordorigin="5714,5221" coordsize="2,210">
              <v:shape style="position:absolute;left:5714;top:5221;width:2;height:210" coordorigin="5714,5221" coordsize="0,210" path="m5714,5221l5714,5432e" filled="f" stroked="t" strokeweight=".85104pt" strokecolor="#7F7F7F">
                <v:path arrowok="t"/>
              </v:shape>
            </v:group>
            <v:group style="position:absolute;left:5512;top:5424;width:195;height:2" coordorigin="5512,5424" coordsize="195,2">
              <v:shape style="position:absolute;left:5512;top:5424;width:195;height:2" coordorigin="5512,5424" coordsize="195,0" path="m5512,5424l5707,5424e" filled="f" stroked="t" strokeweight=".85104pt" strokecolor="#7F7F7F">
                <v:path arrowok="t"/>
              </v:shape>
            </v:group>
            <v:group style="position:absolute;left:5527;top:5236;width:180;height:180" coordorigin="5527,5236" coordsize="180,180">
              <v:shape style="position:absolute;left:5527;top:5236;width:180;height:180" coordorigin="5527,5236" coordsize="180,180" path="m5527,5417l5707,5417,5707,5236,5527,5236,5527,5417e" filled="t" fillcolor="#D3D0C7" stroked="f">
                <v:path arrowok="t"/>
                <v:fill/>
              </v:shape>
            </v:group>
            <v:group style="position:absolute;left:5729;top:5717;width:2;height:240" coordorigin="5729,5717" coordsize="2,240">
              <v:shape style="position:absolute;left:5729;top:5717;width:2;height:240" coordorigin="5729,5717" coordsize="0,240" path="m5729,5717l5729,5957e" filled="f" stroked="t" strokeweight=".85104pt" strokecolor="#3F3F3F">
                <v:path arrowok="t"/>
              </v:shape>
            </v:group>
            <v:group style="position:absolute;left:5497;top:5950;width:225;height:2" coordorigin="5497,5950" coordsize="225,2">
              <v:shape style="position:absolute;left:5497;top:5950;width:225;height:2" coordorigin="5497,5950" coordsize="225,0" path="m5497,5950l5722,5950e" filled="f" stroked="t" strokeweight=".85104pt" strokecolor="#3F3F3F">
                <v:path arrowok="t"/>
              </v:shape>
            </v:group>
            <v:group style="position:absolute;left:5504;top:5717;width:2;height:225" coordorigin="5504,5717" coordsize="2,225">
              <v:shape style="position:absolute;left:5504;top:5717;width:2;height:225" coordorigin="5504,5717" coordsize="0,225" path="m5504,5717l5504,5942e" filled="f" stroked="t" strokeweight=".85104pt" strokecolor="#D3D0C7">
                <v:path arrowok="t"/>
              </v:shape>
            </v:group>
            <v:group style="position:absolute;left:5512;top:5724;width:210;height:2" coordorigin="5512,5724" coordsize="210,2">
              <v:shape style="position:absolute;left:5512;top:5724;width:210;height:2" coordorigin="5512,5724" coordsize="210,0" path="m5512,5724l5722,5724e" filled="f" stroked="t" strokeweight=".85104pt" strokecolor="#D3D0C7">
                <v:path arrowok="t"/>
              </v:shape>
            </v:group>
            <v:group style="position:absolute;left:5714;top:5732;width:2;height:210" coordorigin="5714,5732" coordsize="2,210">
              <v:shape style="position:absolute;left:5714;top:5732;width:2;height:210" coordorigin="5714,5732" coordsize="0,210" path="m5714,5732l5714,5942e" filled="f" stroked="t" strokeweight=".85104pt" strokecolor="#7F7F7F">
                <v:path arrowok="t"/>
              </v:shape>
            </v:group>
            <v:group style="position:absolute;left:5512;top:5935;width:195;height:2" coordorigin="5512,5935" coordsize="195,2">
              <v:shape style="position:absolute;left:5512;top:5935;width:195;height:2" coordorigin="5512,5935" coordsize="195,0" path="m5512,5935l5707,5935e" filled="f" stroked="t" strokeweight=".85104pt" strokecolor="#7F7F7F">
                <v:path arrowok="t"/>
              </v:shape>
            </v:group>
            <v:group style="position:absolute;left:5527;top:5747;width:180;height:180" coordorigin="5527,5747" coordsize="180,180">
              <v:shape style="position:absolute;left:5527;top:5747;width:180;height:180" coordorigin="5527,5747" coordsize="180,180" path="m5527,5927l5707,5927,5707,5747,5527,5747,5527,5927e" filled="t" fillcolor="#D3D0C7" stroked="f">
                <v:path arrowok="t"/>
                <v:fill/>
              </v:shape>
            </v:group>
            <v:group style="position:absolute;left:960;top:5206;width:4536;height:751" coordorigin="960,5206" coordsize="4536,751">
              <v:shape style="position:absolute;left:960;top:5206;width:4536;height:751" coordorigin="960,5206" coordsize="4536,751" path="m960,5957l5497,5957,5497,5206,960,5206,960,5957e" filled="t" fillcolor="#F0F0F0" stroked="f">
                <v:path arrowok="t"/>
                <v:fill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0" w:after="0" w:line="322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14.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Please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share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any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suggestions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improve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experience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1"/>
        </w:rPr>
        <w:t>Whitesbog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49" w:lineRule="exact"/>
        <w:ind w:left="4735" w:right="536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F7F7F"/>
          <w:w w:val="199"/>
          <w:position w:val="-3"/>
        </w:rPr>
      </w:r>
      <w:r>
        <w:rPr>
          <w:rFonts w:ascii="Times New Roman" w:hAnsi="Times New Roman" w:cs="Times New Roman" w:eastAsia="Times New Roman"/>
          <w:sz w:val="16"/>
          <w:szCs w:val="16"/>
          <w:color w:val="7F7F7F"/>
          <w:spacing w:val="0"/>
          <w:w w:val="199"/>
          <w:shadow/>
          <w:position w:val="-3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color w:val="7F7F7F"/>
          <w:spacing w:val="0"/>
          <w:w w:val="199"/>
          <w:position w:val="-3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70" w:after="0" w:line="240" w:lineRule="auto"/>
        <w:ind w:left="4734" w:right="536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F7F7F"/>
          <w:w w:val="199"/>
        </w:rPr>
      </w:r>
      <w:r>
        <w:rPr>
          <w:rFonts w:ascii="Times New Roman" w:hAnsi="Times New Roman" w:cs="Times New Roman" w:eastAsia="Times New Roman"/>
          <w:sz w:val="16"/>
          <w:szCs w:val="16"/>
          <w:color w:val="7F7F7F"/>
          <w:spacing w:val="0"/>
          <w:w w:val="199"/>
          <w:shadow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color w:val="7F7F7F"/>
          <w:spacing w:val="0"/>
          <w:w w:val="199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18" w:after="0" w:line="357" w:lineRule="exact"/>
        <w:ind w:left="110" w:right="-20"/>
        <w:jc w:val="left"/>
        <w:rPr>
          <w:rFonts w:ascii="Arial Black" w:hAnsi="Arial Black" w:cs="Arial Black" w:eastAsia="Arial Black"/>
          <w:sz w:val="27"/>
          <w:szCs w:val="27"/>
        </w:rPr>
      </w:pPr>
      <w:rPr/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6"/>
          <w:position w:val="-1"/>
        </w:rPr>
        <w:t>7.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1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86"/>
          <w:position w:val="-1"/>
        </w:rPr>
        <w:t>Impact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-2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7"/>
          <w:szCs w:val="27"/>
          <w:color w:val="FFFFFF"/>
          <w:spacing w:val="0"/>
          <w:w w:val="100"/>
          <w:position w:val="-1"/>
        </w:rPr>
        <w:t>Evaluation</w:t>
      </w:r>
      <w:r>
        <w:rPr>
          <w:rFonts w:ascii="Arial Black" w:hAnsi="Arial Black" w:cs="Arial Black" w:eastAsia="Arial Black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15.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Please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rate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the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personal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impact(s)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experienced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as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a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result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of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1"/>
        </w:rPr>
        <w:t>visit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22" w:after="0" w:line="317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Whitesbog.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820" w:bottom="280" w:left="760" w:right="1140"/>
          <w:headerReference w:type="default" r:id="rId48"/>
          <w:footerReference w:type="default" r:id="rId49"/>
          <w:pgSz w:w="12240" w:h="15840"/>
        </w:sectPr>
      </w:pPr>
      <w:rPr/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468" w:right="-63"/>
        <w:jc w:val="left"/>
        <w:tabs>
          <w:tab w:pos="44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3"/>
          <w:w w:val="100"/>
        </w:rPr>
        <w:t>Disagre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Strongl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  <w:tab/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Disagree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-33" w:right="-53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3"/>
          <w:w w:val="100"/>
        </w:rPr>
        <w:t>Neithe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Agre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68" w:after="0" w:line="169" w:lineRule="exact"/>
        <w:ind w:left="239" w:right="219"/>
        <w:jc w:val="center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Disagree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132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4"/>
          <w:w w:val="100"/>
        </w:rPr>
        <w:t>Agre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  <w:tab/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Strongl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Agree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3" w:equalWidth="0">
            <w:col w:w="5053" w:space="766"/>
            <w:col w:w="1157" w:space="871"/>
            <w:col w:w="2493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34" w:lineRule="auto"/>
        <w:ind w:left="290" w:right="59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learne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abou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history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Whitesbog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2" w:after="0" w:line="334" w:lineRule="auto"/>
        <w:ind w:left="290" w:right="-1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learne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abou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cultural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heritag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Pinelands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2" w:after="0" w:line="334" w:lineRule="auto"/>
        <w:ind w:left="290" w:right="59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learne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abou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the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environmen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Whitesbog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th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Pinelands(plants,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animals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,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sceni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c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features)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2" w:after="0" w:line="334" w:lineRule="auto"/>
        <w:ind w:left="290" w:right="-46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experienc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at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motivate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lear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9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about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conservatio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an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open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spac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preservatio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effort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in</w:t>
      </w:r>
      <w:r>
        <w:rPr>
          <w:rFonts w:ascii="Arial" w:hAnsi="Arial" w:cs="Arial" w:eastAsia="Arial"/>
          <w:sz w:val="15"/>
          <w:szCs w:val="15"/>
          <w:spacing w:val="2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area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2" w:after="0" w:line="334" w:lineRule="auto"/>
        <w:ind w:left="290" w:right="-31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experienc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at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motivate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lear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abou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other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area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f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cultura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l</w:t>
      </w:r>
      <w:r>
        <w:rPr>
          <w:rFonts w:ascii="Arial" w:hAnsi="Arial" w:cs="Arial" w:eastAsia="Arial"/>
          <w:sz w:val="15"/>
          <w:szCs w:val="15"/>
          <w:spacing w:val="7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heritage.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24" w:after="0" w:line="240" w:lineRule="atLeast"/>
        <w:ind w:left="290" w:right="-31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y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experienc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at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Whitesbo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g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motivate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to</w:t>
      </w:r>
      <w:r>
        <w:rPr>
          <w:rFonts w:ascii="Arial" w:hAnsi="Arial" w:cs="Arial" w:eastAsia="Arial"/>
          <w:sz w:val="15"/>
          <w:szCs w:val="15"/>
          <w:spacing w:val="5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lear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mor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abou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</w:t>
      </w:r>
      <w:r>
        <w:rPr>
          <w:rFonts w:ascii="Arial" w:hAnsi="Arial" w:cs="Arial" w:eastAsia="Arial"/>
          <w:sz w:val="15"/>
          <w:szCs w:val="15"/>
          <w:spacing w:val="8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historic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preservatio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effort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s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spacing w:val="6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my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</w:rPr>
        <w:t>area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700" w:lineRule="auto"/>
        <w:ind w:right="49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50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499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n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FFFFFF"/>
          <w:spacing w:val="-173"/>
          <w:w w:val="203"/>
        </w:rPr>
        <w:t>k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50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                            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130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365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365"/>
        </w:rPr>
        <w:t>j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2244" w:space="751"/>
            <w:col w:w="7345"/>
          </w:cols>
        </w:sectPr>
      </w:pPr>
      <w:rPr/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22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16.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Did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consult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other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resources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(internet,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books,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media)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on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the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following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subjects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22" w:after="0" w:line="317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learn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more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after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visit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Whitesbog?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Cultura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Heritage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509" w:space="157"/>
            <w:col w:w="967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Environment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509" w:space="157"/>
            <w:col w:w="967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Histori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Preservation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509" w:space="157"/>
            <w:col w:w="967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72" w:after="0" w:line="174" w:lineRule="exact"/>
        <w:ind w:left="33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  <w:position w:val="-2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12"/>
          <w:w w:val="100"/>
          <w:position w:val="-2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100"/>
          <w:position w:val="-1"/>
        </w:rPr>
        <w:t>No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17.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Did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you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become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involved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in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any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organizations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as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a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member,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contributor,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7"/>
          <w:position w:val="1"/>
        </w:rPr>
        <w:t>or</w:t>
      </w:r>
      <w:r>
        <w:rPr>
          <w:rFonts w:ascii="Arial Black" w:hAnsi="Arial Black" w:cs="Arial Black" w:eastAsia="Arial Black"/>
          <w:sz w:val="24"/>
          <w:szCs w:val="24"/>
          <w:spacing w:val="-10"/>
          <w:w w:val="87"/>
          <w:position w:val="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1"/>
        </w:rPr>
        <w:t>attendee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22" w:after="0" w:line="317" w:lineRule="exact"/>
        <w:ind w:left="215" w:right="-20"/>
        <w:jc w:val="left"/>
        <w:rPr>
          <w:rFonts w:ascii="Arial Black" w:hAnsi="Arial Black" w:cs="Arial Black" w:eastAsia="Arial Black"/>
          <w:sz w:val="24"/>
          <w:szCs w:val="24"/>
        </w:rPr>
      </w:pPr>
      <w:rPr/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after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your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visit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to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Whitesbog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in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any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of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the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following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areas?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(check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all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86"/>
          <w:position w:val="-1"/>
        </w:rPr>
        <w:t>that</w:t>
      </w:r>
      <w:r>
        <w:rPr>
          <w:rFonts w:ascii="Arial Black" w:hAnsi="Arial Black" w:cs="Arial Black" w:eastAsia="Arial Black"/>
          <w:sz w:val="24"/>
          <w:szCs w:val="24"/>
          <w:spacing w:val="-9"/>
          <w:w w:val="86"/>
          <w:position w:val="-1"/>
        </w:rPr>
        <w:t> 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-1"/>
        </w:rPr>
        <w:t>apply)</w:t>
      </w:r>
      <w:r>
        <w:rPr>
          <w:rFonts w:ascii="Arial Black" w:hAnsi="Arial Black" w:cs="Arial Black" w:eastAsia="Arial Black"/>
          <w:sz w:val="24"/>
          <w:szCs w:val="24"/>
          <w:spacing w:val="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Cultura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5"/>
          <w:szCs w:val="15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4"/>
          <w:w w:val="100"/>
          <w:position w:val="-1"/>
        </w:rPr>
        <w:t>Heritage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509" w:space="157"/>
            <w:col w:w="967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Environment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509" w:space="157"/>
            <w:col w:w="967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74" w:after="0" w:line="172" w:lineRule="exact"/>
        <w:ind w:left="336" w:right="-66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  <w:position w:val="-2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  <w:position w:val="-2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  <w:position w:val="-2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169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Histori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5"/>
          <w:szCs w:val="15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spacing w:val="2"/>
          <w:w w:val="100"/>
          <w:position w:val="-1"/>
        </w:rPr>
        <w:t>Preservation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  <w:cols w:num="2" w:equalWidth="0">
            <w:col w:w="509" w:space="157"/>
            <w:col w:w="9674"/>
          </w:cols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35pt;margin-top:35pt;width:542pt;height:722pt;mso-position-horizontal-relative:page;mso-position-vertical-relative:page;z-index:-3309" coordorigin="700,700" coordsize="10840,14440">
            <v:group style="position:absolute;left:720;top:730;width:10800;height:616" coordorigin="720,730" coordsize="10800,616">
              <v:shape style="position:absolute;left:720;top:730;width:10800;height:616" coordorigin="720,730" coordsize="10800,616" path="m720,1346l11520,1346,11520,730,720,730,720,1346e" filled="t" fillcolor="#666666" stroked="f">
                <v:path arrowok="t"/>
                <v:fill/>
              </v:shape>
            </v:group>
            <v:group style="position:absolute;left:945;top:2803;width:2073;height:571" coordorigin="945,2803" coordsize="2073,571">
              <v:shape style="position:absolute;left:945;top:2803;width:2073;height:571" coordorigin="945,2803" coordsize="2073,571" path="m945,3374l3018,3374,3018,2803,945,2803,945,3374e" filled="t" fillcolor="#EEEEEE" stroked="f">
                <v:path arrowok="t"/>
                <v:fill/>
              </v:shape>
            </v:group>
            <v:group style="position:absolute;left:3018;top:2803;width:1652;height:571" coordorigin="3018,2803" coordsize="1652,571">
              <v:shape style="position:absolute;left:3018;top:2803;width:1652;height:571" coordorigin="3018,2803" coordsize="1652,571" path="m3018,3374l4670,3374,4670,2803,3018,2803,3018,3374e" filled="t" fillcolor="#EEEEEE" stroked="f">
                <v:path arrowok="t"/>
                <v:fill/>
              </v:shape>
            </v:group>
            <v:group style="position:absolute;left:4670;top:2803;width:1667;height:571" coordorigin="4670,2803" coordsize="1667,571">
              <v:shape style="position:absolute;left:4670;top:2803;width:1667;height:571" coordorigin="4670,2803" coordsize="1667,571" path="m4670,3374l6338,3374,6338,2803,4670,2803,4670,3374e" filled="t" fillcolor="#EEEEEE" stroked="f">
                <v:path arrowok="t"/>
                <v:fill/>
              </v:shape>
            </v:group>
            <v:group style="position:absolute;left:6338;top:2803;width:1652;height:571" coordorigin="6338,2803" coordsize="1652,571">
              <v:shape style="position:absolute;left:6338;top:2803;width:1652;height:571" coordorigin="6338,2803" coordsize="1652,571" path="m6338,3374l7990,3374,7990,2803,6338,2803,6338,3374e" filled="t" fillcolor="#EEEEEE" stroked="f">
                <v:path arrowok="t"/>
                <v:fill/>
              </v:shape>
            </v:group>
            <v:group style="position:absolute;left:7990;top:2803;width:1652;height:571" coordorigin="7990,2803" coordsize="1652,571">
              <v:shape style="position:absolute;left:7990;top:2803;width:1652;height:571" coordorigin="7990,2803" coordsize="1652,571" path="m7990,3374l9642,3374,9642,2803,7990,2803,7990,3374e" filled="t" fillcolor="#EEEEEE" stroked="f">
                <v:path arrowok="t"/>
                <v:fill/>
              </v:shape>
            </v:group>
            <v:group style="position:absolute;left:9642;top:2803;width:1652;height:571" coordorigin="9642,2803" coordsize="1652,571">
              <v:shape style="position:absolute;left:9642;top:2803;width:1652;height:571" coordorigin="9642,2803" coordsize="1652,571" path="m9642,3374l11295,3374,11295,2803,9642,2803,9642,3374e" filled="t" fillcolor="#EEEEEE" stroked="f">
                <v:path arrowok="t"/>
                <v:fill/>
              </v:shape>
            </v:group>
            <v:group style="position:absolute;left:945;top:3945;width:2073;height:1051" coordorigin="945,3945" coordsize="2073,1051">
              <v:shape style="position:absolute;left:945;top:3945;width:2073;height:1051" coordorigin="945,3945" coordsize="2073,1051" path="m945,4996l3018,4996,3018,3945,945,3945,945,4996e" filled="t" fillcolor="#EEEEEE" stroked="f">
                <v:path arrowok="t"/>
                <v:fill/>
              </v:shape>
            </v:group>
            <v:group style="position:absolute;left:3018;top:3945;width:1652;height:1051" coordorigin="3018,3945" coordsize="1652,1051">
              <v:shape style="position:absolute;left:3018;top:3945;width:1652;height:1051" coordorigin="3018,3945" coordsize="1652,1051" path="m3018,4996l4670,4996,4670,3945,3018,3945,3018,4996e" filled="t" fillcolor="#EEEEEE" stroked="f">
                <v:path arrowok="t"/>
                <v:fill/>
              </v:shape>
            </v:group>
            <v:group style="position:absolute;left:4670;top:3945;width:1667;height:1051" coordorigin="4670,3945" coordsize="1667,1051">
              <v:shape style="position:absolute;left:4670;top:3945;width:1667;height:1051" coordorigin="4670,3945" coordsize="1667,1051" path="m4670,4996l6338,4996,6338,3945,4670,3945,4670,4996e" filled="t" fillcolor="#EEEEEE" stroked="f">
                <v:path arrowok="t"/>
                <v:fill/>
              </v:shape>
            </v:group>
            <v:group style="position:absolute;left:6338;top:3945;width:1652;height:1051" coordorigin="6338,3945" coordsize="1652,1051">
              <v:shape style="position:absolute;left:6338;top:3945;width:1652;height:1051" coordorigin="6338,3945" coordsize="1652,1051" path="m6338,4996l7990,4996,7990,3945,6338,3945,6338,4996e" filled="t" fillcolor="#EEEEEE" stroked="f">
                <v:path arrowok="t"/>
                <v:fill/>
              </v:shape>
            </v:group>
            <v:group style="position:absolute;left:7990;top:3945;width:1652;height:1051" coordorigin="7990,3945" coordsize="1652,1051">
              <v:shape style="position:absolute;left:7990;top:3945;width:1652;height:1051" coordorigin="7990,3945" coordsize="1652,1051" path="m7990,4996l9642,4996,9642,3945,7990,3945,7990,4996e" filled="t" fillcolor="#EEEEEE" stroked="f">
                <v:path arrowok="t"/>
                <v:fill/>
              </v:shape>
            </v:group>
            <v:group style="position:absolute;left:9642;top:3945;width:1652;height:1051" coordorigin="9642,3945" coordsize="1652,1051">
              <v:shape style="position:absolute;left:9642;top:3945;width:1652;height:1051" coordorigin="9642,3945" coordsize="1652,1051" path="m9642,4996l11295,4996,11295,3945,9642,3945,9642,4996e" filled="t" fillcolor="#EEEEEE" stroked="f">
                <v:path arrowok="t"/>
                <v:fill/>
              </v:shape>
            </v:group>
            <v:group style="position:absolute;left:945;top:6528;width:2073;height:1051" coordorigin="945,6528" coordsize="2073,1051">
              <v:shape style="position:absolute;left:945;top:6528;width:2073;height:1051" coordorigin="945,6528" coordsize="2073,1051" path="m945,7580l3018,7580,3018,6528,945,6528,945,7580e" filled="t" fillcolor="#EEEEEE" stroked="f">
                <v:path arrowok="t"/>
                <v:fill/>
              </v:shape>
            </v:group>
            <v:group style="position:absolute;left:3018;top:6528;width:1652;height:1051" coordorigin="3018,6528" coordsize="1652,1051">
              <v:shape style="position:absolute;left:3018;top:6528;width:1652;height:1051" coordorigin="3018,6528" coordsize="1652,1051" path="m3018,7580l4670,7580,4670,6528,3018,6528,3018,7580e" filled="t" fillcolor="#EEEEEE" stroked="f">
                <v:path arrowok="t"/>
                <v:fill/>
              </v:shape>
            </v:group>
            <v:group style="position:absolute;left:4670;top:6528;width:1667;height:1051" coordorigin="4670,6528" coordsize="1667,1051">
              <v:shape style="position:absolute;left:4670;top:6528;width:1667;height:1051" coordorigin="4670,6528" coordsize="1667,1051" path="m4670,7580l6338,7580,6338,6528,4670,6528,4670,7580e" filled="t" fillcolor="#EEEEEE" stroked="f">
                <v:path arrowok="t"/>
                <v:fill/>
              </v:shape>
            </v:group>
            <v:group style="position:absolute;left:6338;top:6528;width:1652;height:1051" coordorigin="6338,6528" coordsize="1652,1051">
              <v:shape style="position:absolute;left:6338;top:6528;width:1652;height:1051" coordorigin="6338,6528" coordsize="1652,1051" path="m6338,7580l7990,7580,7990,6528,6338,6528,6338,7580e" filled="t" fillcolor="#EEEEEE" stroked="f">
                <v:path arrowok="t"/>
                <v:fill/>
              </v:shape>
            </v:group>
            <v:group style="position:absolute;left:7990;top:6528;width:1652;height:1051" coordorigin="7990,6528" coordsize="1652,1051">
              <v:shape style="position:absolute;left:7990;top:6528;width:1652;height:1051" coordorigin="7990,6528" coordsize="1652,1051" path="m7990,7580l9642,7580,9642,6528,7990,6528,7990,7580e" filled="t" fillcolor="#EEEEEE" stroked="f">
                <v:path arrowok="t"/>
                <v:fill/>
              </v:shape>
            </v:group>
            <v:group style="position:absolute;left:9642;top:6528;width:1652;height:1051" coordorigin="9642,6528" coordsize="1652,1051">
              <v:shape style="position:absolute;left:9642;top:6528;width:1652;height:1051" coordorigin="9642,6528" coordsize="1652,1051" path="m9642,7580l11295,7580,11295,6528,9642,6528,9642,7580e" filled="t" fillcolor="#EEEEEE" stroked="f">
                <v:path arrowok="t"/>
                <v:fill/>
              </v:shape>
            </v:group>
            <v:group style="position:absolute;left:710;top:710;width:10820;height:14420" coordorigin="710,710" coordsize="10820,14420">
              <v:shape style="position:absolute;left:710;top:710;width:10820;height:14420" coordorigin="710,710" coordsize="10820,14420" path="m710,15130l11530,15130,11530,710,710,710,710,1513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72" w:after="0" w:line="240" w:lineRule="auto"/>
        <w:ind w:left="336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D3D0C7"/>
          <w:spacing w:val="-173"/>
          <w:w w:val="305"/>
        </w:rPr>
        <w:t>f</w:t>
      </w:r>
      <w:r>
        <w:rPr>
          <w:rFonts w:ascii="Times New Roman" w:hAnsi="Times New Roman" w:cs="Times New Roman" w:eastAsia="Times New Roman"/>
          <w:sz w:val="17"/>
          <w:szCs w:val="17"/>
          <w:color w:val="3F3F3F"/>
          <w:spacing w:val="-173"/>
          <w:w w:val="228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228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7F7F7F"/>
          <w:spacing w:val="-1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100"/>
          <w:position w:val="2"/>
        </w:rPr>
        <w:t>No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760" w:right="1140"/>
        </w:sectPr>
      </w:pPr>
      <w:rPr/>
    </w:p>
    <w:p>
      <w:pPr>
        <w:spacing w:before="63" w:after="0" w:line="240" w:lineRule="auto"/>
        <w:ind w:left="159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34.380001pt;margin-top:34.380001pt;width:543.24pt;height:723.24pt;mso-position-horizontal-relative:page;mso-position-vertical-relative:page;z-index:-3308" coordorigin="688,688" coordsize="10865,14465">
            <v:group style="position:absolute;left:698;top:709;width:10843;height:2" coordorigin="698,709" coordsize="10843,2">
              <v:shape style="position:absolute;left:698;top:709;width:10843;height:2" coordorigin="698,709" coordsize="10843,0" path="m698,709l11542,709e" filled="f" stroked="t" strokeweight="1.08pt" strokecolor="#000000">
                <v:path arrowok="t"/>
              </v:shape>
            </v:group>
            <v:group style="position:absolute;left:709;top:698;width:2;height:14443" coordorigin="709,698" coordsize="2,14443">
              <v:shape style="position:absolute;left:709;top:698;width:2;height:14443" coordorigin="709,698" coordsize="0,14443" path="m709,15142l709,698e" filled="f" stroked="t" strokeweight="1.08pt" strokecolor="#000000">
                <v:path arrowok="t"/>
              </v:shape>
            </v:group>
            <v:group style="position:absolute;left:698;top:15131;width:10843;height:2" coordorigin="698,15131" coordsize="10843,2">
              <v:shape style="position:absolute;left:698;top:15131;width:10843;height:2" coordorigin="698,15131" coordsize="10843,0" path="m698,15131l11542,15131e" filled="f" stroked="t" strokeweight="1.08pt" strokecolor="#000000">
                <v:path arrowok="t"/>
              </v:shape>
            </v:group>
            <v:group style="position:absolute;left:11531;top:698;width:2;height:14443" coordorigin="11531,698" coordsize="2,14443">
              <v:shape style="position:absolute;left:11531;top:698;width:2;height:14443" coordorigin="11531,698" coordsize="0,14443" path="m11531,15142l11531,698e" filled="f" stroked="t" strokeweight="1.0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3"/>
          <w:szCs w:val="23"/>
          <w:spacing w:val="0"/>
          <w:w w:val="118"/>
        </w:rPr>
        <w:t>18</w:t>
      </w:r>
      <w:r>
        <w:rPr>
          <w:rFonts w:ascii="Arial" w:hAnsi="Arial" w:cs="Arial" w:eastAsia="Arial"/>
          <w:sz w:val="23"/>
          <w:szCs w:val="23"/>
          <w:spacing w:val="-8"/>
          <w:w w:val="118"/>
        </w:rPr>
        <w:t>.</w:t>
      </w:r>
      <w:r>
        <w:rPr>
          <w:rFonts w:ascii="Arial" w:hAnsi="Arial" w:cs="Arial" w:eastAsia="Arial"/>
          <w:sz w:val="23"/>
          <w:szCs w:val="23"/>
          <w:spacing w:val="-8"/>
          <w:w w:val="118"/>
        </w:rPr>
      </w:r>
      <w:r>
        <w:rPr>
          <w:rFonts w:ascii="Arial" w:hAnsi="Arial" w:cs="Arial" w:eastAsia="Arial"/>
          <w:sz w:val="23"/>
          <w:szCs w:val="23"/>
          <w:spacing w:val="0"/>
          <w:w w:val="118"/>
          <w:u w:val="single" w:color="000000"/>
        </w:rPr>
        <w:t>Di</w:t>
      </w:r>
      <w:r>
        <w:rPr>
          <w:rFonts w:ascii="Arial" w:hAnsi="Arial" w:cs="Arial" w:eastAsia="Arial"/>
          <w:sz w:val="23"/>
          <w:szCs w:val="23"/>
          <w:spacing w:val="0"/>
          <w:w w:val="118"/>
          <w:u w:val="single" w:color="000000"/>
        </w:rPr>
      </w:r>
      <w:r>
        <w:rPr>
          <w:rFonts w:ascii="Arial" w:hAnsi="Arial" w:cs="Arial" w:eastAsia="Arial"/>
          <w:sz w:val="23"/>
          <w:szCs w:val="23"/>
          <w:spacing w:val="0"/>
          <w:w w:val="118"/>
        </w:rPr>
      </w:r>
      <w:r>
        <w:rPr>
          <w:rFonts w:ascii="Arial" w:hAnsi="Arial" w:cs="Arial" w:eastAsia="Arial"/>
          <w:sz w:val="23"/>
          <w:szCs w:val="23"/>
          <w:spacing w:val="0"/>
          <w:w w:val="118"/>
        </w:rPr>
        <w:t>d</w:t>
      </w:r>
      <w:r>
        <w:rPr>
          <w:rFonts w:ascii="Arial" w:hAnsi="Arial" w:cs="Arial" w:eastAsia="Arial"/>
          <w:sz w:val="23"/>
          <w:szCs w:val="23"/>
          <w:spacing w:val="-18"/>
          <w:w w:val="118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spacing w:val="45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4"/>
        </w:rPr>
        <w:t>visi</w:t>
      </w:r>
      <w:r>
        <w:rPr>
          <w:rFonts w:ascii="Arial" w:hAnsi="Arial" w:cs="Arial" w:eastAsia="Arial"/>
          <w:sz w:val="23"/>
          <w:szCs w:val="23"/>
          <w:spacing w:val="0"/>
          <w:w w:val="124"/>
        </w:rPr>
        <w:t>t</w:t>
      </w:r>
      <w:r>
        <w:rPr>
          <w:rFonts w:ascii="Arial" w:hAnsi="Arial" w:cs="Arial" w:eastAsia="Arial"/>
          <w:sz w:val="23"/>
          <w:szCs w:val="23"/>
          <w:spacing w:val="-12"/>
          <w:w w:val="124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Whitesbo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g</w:t>
      </w:r>
      <w:r>
        <w:rPr>
          <w:rFonts w:ascii="Arial" w:hAnsi="Arial" w:cs="Arial" w:eastAsia="Arial"/>
          <w:sz w:val="23"/>
          <w:szCs w:val="23"/>
          <w:spacing w:val="-28"/>
          <w:w w:val="112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influenc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e</w:t>
      </w:r>
      <w:r>
        <w:rPr>
          <w:rFonts w:ascii="Arial" w:hAnsi="Arial" w:cs="Arial" w:eastAsia="Arial"/>
          <w:sz w:val="23"/>
          <w:szCs w:val="23"/>
          <w:spacing w:val="22"/>
          <w:w w:val="112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spacing w:val="42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in</w:t>
      </w:r>
      <w:r>
        <w:rPr>
          <w:rFonts w:ascii="Arial" w:hAnsi="Arial" w:cs="Arial" w:eastAsia="Arial"/>
          <w:sz w:val="23"/>
          <w:szCs w:val="23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anothe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r</w:t>
      </w:r>
      <w:r>
        <w:rPr>
          <w:rFonts w:ascii="Arial" w:hAnsi="Arial" w:cs="Arial" w:eastAsia="Arial"/>
          <w:sz w:val="23"/>
          <w:szCs w:val="23"/>
          <w:spacing w:val="-25"/>
          <w:w w:val="115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way</w:t>
      </w:r>
      <w:r>
        <w:rPr>
          <w:rFonts w:ascii="Arial" w:hAnsi="Arial" w:cs="Arial" w:eastAsia="Arial"/>
          <w:sz w:val="23"/>
          <w:szCs w:val="23"/>
          <w:spacing w:val="59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no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50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4"/>
        </w:rPr>
        <w:t>previously</w:t>
      </w:r>
      <w:r>
        <w:rPr>
          <w:rFonts w:ascii="Arial" w:hAnsi="Arial" w:cs="Arial" w:eastAsia="Arial"/>
          <w:sz w:val="23"/>
          <w:szCs w:val="23"/>
          <w:spacing w:val="1"/>
          <w:w w:val="114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4"/>
        </w:rPr>
        <w:t>mentioned?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tabs>
          <w:tab w:pos="4920" w:val="left"/>
        </w:tabs>
        <w:rPr>
          <w:rFonts w:ascii="Arial" w:hAnsi="Arial" w:cs="Arial" w:eastAsia="Arial"/>
          <w:sz w:val="37"/>
          <w:szCs w:val="37"/>
        </w:rPr>
      </w:pPr>
      <w:rPr/>
      <w:r>
        <w:rPr>
          <w:rFonts w:ascii="Arial" w:hAnsi="Arial" w:cs="Arial" w:eastAsia="Arial"/>
          <w:sz w:val="37"/>
          <w:szCs w:val="37"/>
          <w:color w:val="565656"/>
          <w:w w:val="81"/>
        </w:rPr>
      </w:r>
      <w:r>
        <w:rPr>
          <w:rFonts w:ascii="Arial" w:hAnsi="Arial" w:cs="Arial" w:eastAsia="Arial"/>
          <w:sz w:val="37"/>
          <w:szCs w:val="37"/>
          <w:color w:val="565656"/>
          <w:w w:val="81"/>
          <w:u w:val="single" w:color="000000"/>
        </w:rPr>
        <w:t>I</w:t>
      </w:r>
      <w:r>
        <w:rPr>
          <w:rFonts w:ascii="Arial" w:hAnsi="Arial" w:cs="Arial" w:eastAsia="Arial"/>
          <w:sz w:val="37"/>
          <w:szCs w:val="37"/>
          <w:color w:val="565656"/>
          <w:w w:val="81"/>
          <w:u w:val="single" w:color="000000"/>
        </w:rPr>
      </w:r>
      <w:r>
        <w:rPr>
          <w:rFonts w:ascii="Arial" w:hAnsi="Arial" w:cs="Arial" w:eastAsia="Arial"/>
          <w:sz w:val="37"/>
          <w:szCs w:val="37"/>
          <w:color w:val="565656"/>
          <w:w w:val="99"/>
          <w:u w:val="single" w:color="000000"/>
        </w:rPr>
        <w:t> </w:t>
      </w:r>
      <w:r>
        <w:rPr>
          <w:rFonts w:ascii="Arial" w:hAnsi="Arial" w:cs="Arial" w:eastAsia="Arial"/>
          <w:sz w:val="37"/>
          <w:szCs w:val="37"/>
          <w:color w:val="565656"/>
          <w:w w:val="100"/>
          <w:u w:val="single" w:color="000000"/>
        </w:rPr>
        <w:tab/>
      </w:r>
      <w:r>
        <w:rPr>
          <w:rFonts w:ascii="Arial" w:hAnsi="Arial" w:cs="Arial" w:eastAsia="Arial"/>
          <w:sz w:val="37"/>
          <w:szCs w:val="37"/>
          <w:color w:val="565656"/>
          <w:w w:val="100"/>
          <w:u w:val="single" w:color="000000"/>
        </w:rPr>
      </w:r>
      <w:r>
        <w:rPr>
          <w:rFonts w:ascii="Arial" w:hAnsi="Arial" w:cs="Arial" w:eastAsia="Arial"/>
          <w:sz w:val="37"/>
          <w:szCs w:val="37"/>
          <w:color w:val="565656"/>
          <w:w w:val="100"/>
        </w:rPr>
      </w:r>
      <w:r>
        <w:rPr>
          <w:rFonts w:ascii="Arial" w:hAnsi="Arial" w:cs="Arial" w:eastAsia="Arial"/>
          <w:sz w:val="37"/>
          <w:szCs w:val="37"/>
          <w:color w:val="000000"/>
          <w:w w:val="100"/>
        </w:rPr>
      </w:r>
    </w:p>
    <w:p>
      <w:pPr>
        <w:jc w:val="left"/>
        <w:spacing w:after="0"/>
        <w:sectPr>
          <w:pgMar w:header="0" w:footer="0" w:top="700" w:bottom="280" w:left="820" w:right="1220"/>
          <w:headerReference w:type="default" r:id="rId50"/>
          <w:footerReference w:type="default" r:id="rId51"/>
          <w:pgSz w:w="12240" w:h="15840"/>
        </w:sectPr>
      </w:pPr>
      <w:rPr/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34.380001pt;margin-top:34.380001pt;width:543.24pt;height:723.24pt;mso-position-horizontal-relative:page;mso-position-vertical-relative:page;z-index:-3307" coordorigin="688,688" coordsize="10865,14465">
            <v:shape style="position:absolute;left:691;top:691;width:10843;height:648" type="#_x0000_t75">
              <v:imagedata r:id="rId54" o:title=""/>
            </v:shape>
            <v:group style="position:absolute;left:709;top:698;width:2;height:14443" coordorigin="709,698" coordsize="2,14443">
              <v:shape style="position:absolute;left:709;top:698;width:2;height:14443" coordorigin="709,698" coordsize="0,14443" path="m709,15142l709,698e" filled="f" stroked="t" strokeweight="1.08pt" strokecolor="#000000">
                <v:path arrowok="t"/>
              </v:shape>
            </v:group>
            <v:group style="position:absolute;left:698;top:15131;width:10843;height:2" coordorigin="698,15131" coordsize="10843,2">
              <v:shape style="position:absolute;left:698;top:15131;width:10843;height:2" coordorigin="698,15131" coordsize="10843,0" path="m698,15131l11542,15131e" filled="f" stroked="t" strokeweight="1.08pt" strokecolor="#000000">
                <v:path arrowok="t"/>
              </v:shape>
            </v:group>
            <v:group style="position:absolute;left:11531;top:1318;width:2;height:13824" coordorigin="11531,1318" coordsize="2,13824">
              <v:shape style="position:absolute;left:11531;top:1318;width:2;height:13824" coordorigin="11531,1318" coordsize="0,13824" path="m11531,15142l11531,1318e" filled="f" stroked="t" strokeweight="1.08pt" strokecolor="#000000">
                <v:path arrowok="t"/>
              </v:shape>
            </v:group>
            <w10:wrap type="none"/>
          </v:group>
        </w:pict>
      </w:r>
      <w:r>
        <w:rPr>
          <w:sz w:val="14"/>
          <w:szCs w:val="14"/>
        </w:rPr>
      </w:r>
    </w:p>
    <w:p>
      <w:pPr>
        <w:spacing w:before="0" w:after="0" w:line="326" w:lineRule="auto"/>
        <w:ind w:left="119" w:right="52"/>
        <w:jc w:val="both"/>
        <w:rPr>
          <w:rFonts w:ascii="Arial" w:hAnsi="Arial" w:cs="Arial" w:eastAsia="Arial"/>
          <w:sz w:val="23"/>
          <w:szCs w:val="23"/>
        </w:rPr>
      </w:pPr>
      <w:rPr/>
      <w:r>
        <w:rPr/>
        <w:pict>
          <v:group style="position:absolute;margin-left:47.16pt;margin-top:53.086891pt;width:250.2pt;height:.1pt;mso-position-horizontal-relative:page;mso-position-vertical-relative:paragraph;z-index:-3306" coordorigin="943,1062" coordsize="5004,2">
            <v:shape style="position:absolute;left:943;top:1062;width:5004;height:2" coordorigin="943,1062" coordsize="5004,0" path="m943,1062l5947,1062e" filled="f" stroked="t" strokeweight=".36pt" strokecolor="#000000">
              <v:path arrowok="t"/>
            </v:shape>
          </v:group>
          <w10:wrap type="none"/>
        </w:pict>
      </w:r>
      <w:r>
        <w:rPr/>
        <w:pict>
          <v:group style="position:absolute;margin-left:47.16pt;margin-top:67.486893pt;width:250.2pt;height:.1pt;mso-position-horizontal-relative:page;mso-position-vertical-relative:paragraph;z-index:-3305" coordorigin="943,1350" coordsize="5004,2">
            <v:shape style="position:absolute;left:943;top:1350;width:5004;height:2" coordorigin="943,1350" coordsize="5004,0" path="m943,1350l5947,1350e" filled="f" stroked="t" strokeweight=".3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3"/>
          <w:szCs w:val="23"/>
          <w:spacing w:val="0"/>
          <w:w w:val="114"/>
        </w:rPr>
        <w:t>19</w:t>
      </w:r>
      <w:r>
        <w:rPr>
          <w:rFonts w:ascii="Arial" w:hAnsi="Arial" w:cs="Arial" w:eastAsia="Arial"/>
          <w:sz w:val="23"/>
          <w:szCs w:val="23"/>
          <w:spacing w:val="13"/>
          <w:w w:val="114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114"/>
        </w:rPr>
        <w:t>Than</w:t>
      </w:r>
      <w:r>
        <w:rPr>
          <w:rFonts w:ascii="Arial" w:hAnsi="Arial" w:cs="Arial" w:eastAsia="Arial"/>
          <w:sz w:val="23"/>
          <w:szCs w:val="23"/>
          <w:spacing w:val="0"/>
          <w:w w:val="114"/>
        </w:rPr>
        <w:t>k</w:t>
      </w:r>
      <w:r>
        <w:rPr>
          <w:rFonts w:ascii="Arial" w:hAnsi="Arial" w:cs="Arial" w:eastAsia="Arial"/>
          <w:sz w:val="23"/>
          <w:szCs w:val="23"/>
          <w:spacing w:val="-23"/>
          <w:w w:val="114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spacing w:val="41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fo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spacing w:val="33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spacing w:val="4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participation</w:t>
      </w:r>
      <w:r>
        <w:rPr>
          <w:rFonts w:ascii="Arial" w:hAnsi="Arial" w:cs="Arial" w:eastAsia="Arial"/>
          <w:sz w:val="23"/>
          <w:szCs w:val="23"/>
          <w:spacing w:val="-8"/>
          <w:w w:val="115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Pleas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e</w:t>
      </w:r>
      <w:r>
        <w:rPr>
          <w:rFonts w:ascii="Arial" w:hAnsi="Arial" w:cs="Arial" w:eastAsia="Arial"/>
          <w:sz w:val="23"/>
          <w:szCs w:val="23"/>
          <w:spacing w:val="-16"/>
          <w:w w:val="115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ente</w:t>
      </w:r>
      <w:r>
        <w:rPr>
          <w:rFonts w:ascii="Arial" w:hAnsi="Arial" w:cs="Arial" w:eastAsia="Arial"/>
          <w:sz w:val="23"/>
          <w:szCs w:val="23"/>
          <w:spacing w:val="0"/>
          <w:w w:val="115"/>
        </w:rPr>
        <w:t>r</w:t>
      </w:r>
      <w:r>
        <w:rPr>
          <w:rFonts w:ascii="Arial" w:hAnsi="Arial" w:cs="Arial" w:eastAsia="Arial"/>
          <w:sz w:val="23"/>
          <w:szCs w:val="23"/>
          <w:spacing w:val="-18"/>
          <w:w w:val="115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your</w:t>
      </w:r>
      <w:r>
        <w:rPr>
          <w:rFonts w:ascii="Arial" w:hAnsi="Arial" w:cs="Arial" w:eastAsia="Arial"/>
          <w:sz w:val="23"/>
          <w:szCs w:val="23"/>
          <w:spacing w:val="5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4"/>
        </w:rPr>
        <w:t>e-mail</w:t>
      </w:r>
      <w:r>
        <w:rPr>
          <w:rFonts w:ascii="Arial" w:hAnsi="Arial" w:cs="Arial" w:eastAsia="Arial"/>
          <w:sz w:val="23"/>
          <w:szCs w:val="23"/>
          <w:spacing w:val="-32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1"/>
        </w:rPr>
        <w:t>address</w:t>
      </w:r>
      <w:r>
        <w:rPr>
          <w:rFonts w:ascii="Arial" w:hAnsi="Arial" w:cs="Arial" w:eastAsia="Arial"/>
          <w:sz w:val="23"/>
          <w:szCs w:val="23"/>
          <w:spacing w:val="-28"/>
          <w:w w:val="11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9"/>
        </w:rPr>
        <w:t>i</w:t>
      </w:r>
      <w:r>
        <w:rPr>
          <w:rFonts w:ascii="Arial" w:hAnsi="Arial" w:cs="Arial" w:eastAsia="Arial"/>
          <w:sz w:val="23"/>
          <w:szCs w:val="23"/>
          <w:spacing w:val="0"/>
          <w:w w:val="139"/>
        </w:rPr>
        <w:t>f</w:t>
      </w:r>
      <w:r>
        <w:rPr>
          <w:rFonts w:ascii="Arial" w:hAnsi="Arial" w:cs="Arial" w:eastAsia="Arial"/>
          <w:sz w:val="23"/>
          <w:szCs w:val="23"/>
          <w:spacing w:val="-31"/>
          <w:w w:val="139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you</w:t>
      </w:r>
      <w:r>
        <w:rPr>
          <w:rFonts w:ascii="Arial" w:hAnsi="Arial" w:cs="Arial" w:eastAsia="Arial"/>
          <w:sz w:val="23"/>
          <w:szCs w:val="23"/>
          <w:spacing w:val="26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6"/>
        </w:rPr>
        <w:t>would</w:t>
      </w:r>
      <w:r>
        <w:rPr>
          <w:rFonts w:ascii="Arial" w:hAnsi="Arial" w:cs="Arial" w:eastAsia="Arial"/>
          <w:sz w:val="23"/>
          <w:szCs w:val="23"/>
          <w:spacing w:val="-21"/>
          <w:w w:val="116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1"/>
        </w:rPr>
        <w:t>like</w:t>
      </w:r>
      <w:r>
        <w:rPr>
          <w:rFonts w:ascii="Arial" w:hAnsi="Arial" w:cs="Arial" w:eastAsia="Arial"/>
          <w:sz w:val="23"/>
          <w:szCs w:val="23"/>
          <w:spacing w:val="-4"/>
          <w:w w:val="12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21"/>
        </w:rPr>
        <w:t>to</w:t>
      </w:r>
      <w:r>
        <w:rPr>
          <w:rFonts w:ascii="Arial" w:hAnsi="Arial" w:cs="Arial" w:eastAsia="Arial"/>
          <w:sz w:val="23"/>
          <w:szCs w:val="23"/>
          <w:spacing w:val="0"/>
          <w:w w:val="12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receive</w:t>
      </w:r>
      <w:r>
        <w:rPr>
          <w:rFonts w:ascii="Arial" w:hAnsi="Arial" w:cs="Arial" w:eastAsia="Arial"/>
          <w:sz w:val="23"/>
          <w:szCs w:val="23"/>
          <w:spacing w:val="9"/>
          <w:w w:val="112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periodic</w:t>
      </w:r>
      <w:r>
        <w:rPr>
          <w:rFonts w:ascii="Arial" w:hAnsi="Arial" w:cs="Arial" w:eastAsia="Arial"/>
          <w:sz w:val="23"/>
          <w:szCs w:val="23"/>
          <w:spacing w:val="21"/>
          <w:w w:val="112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update</w:t>
      </w:r>
      <w:r>
        <w:rPr>
          <w:rFonts w:ascii="Arial" w:hAnsi="Arial" w:cs="Arial" w:eastAsia="Arial"/>
          <w:sz w:val="23"/>
          <w:szCs w:val="23"/>
          <w:spacing w:val="0"/>
          <w:w w:val="112"/>
        </w:rPr>
        <w:t>s</w:t>
      </w:r>
      <w:r>
        <w:rPr>
          <w:rFonts w:ascii="Arial" w:hAnsi="Arial" w:cs="Arial" w:eastAsia="Arial"/>
          <w:sz w:val="23"/>
          <w:szCs w:val="23"/>
          <w:spacing w:val="-25"/>
          <w:w w:val="112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and</w:t>
      </w:r>
      <w:r>
        <w:rPr>
          <w:rFonts w:ascii="Arial" w:hAnsi="Arial" w:cs="Arial" w:eastAsia="Arial"/>
          <w:sz w:val="23"/>
          <w:szCs w:val="23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8"/>
        </w:rPr>
        <w:t>invitation</w:t>
      </w:r>
      <w:r>
        <w:rPr>
          <w:rFonts w:ascii="Arial" w:hAnsi="Arial" w:cs="Arial" w:eastAsia="Arial"/>
          <w:sz w:val="23"/>
          <w:szCs w:val="23"/>
          <w:spacing w:val="0"/>
          <w:w w:val="118"/>
        </w:rPr>
        <w:t>s</w:t>
      </w:r>
      <w:r>
        <w:rPr>
          <w:rFonts w:ascii="Arial" w:hAnsi="Arial" w:cs="Arial" w:eastAsia="Arial"/>
          <w:sz w:val="23"/>
          <w:szCs w:val="23"/>
          <w:spacing w:val="-25"/>
          <w:w w:val="118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</w:t>
      </w:r>
      <w:r>
        <w:rPr>
          <w:rFonts w:ascii="Arial" w:hAnsi="Arial" w:cs="Arial" w:eastAsia="Arial"/>
          <w:sz w:val="23"/>
          <w:szCs w:val="23"/>
          <w:spacing w:val="28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9"/>
        </w:rPr>
        <w:t>special</w:t>
      </w:r>
      <w:r>
        <w:rPr>
          <w:rFonts w:ascii="Arial" w:hAnsi="Arial" w:cs="Arial" w:eastAsia="Arial"/>
          <w:sz w:val="23"/>
          <w:szCs w:val="23"/>
          <w:spacing w:val="-44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9"/>
        </w:rPr>
        <w:t>programs</w:t>
      </w:r>
      <w:r>
        <w:rPr>
          <w:rFonts w:ascii="Arial" w:hAnsi="Arial" w:cs="Arial" w:eastAsia="Arial"/>
          <w:sz w:val="23"/>
          <w:szCs w:val="23"/>
          <w:spacing w:val="15"/>
          <w:w w:val="109"/>
        </w:rPr>
        <w:t>.</w:t>
      </w:r>
      <w:r>
        <w:rPr>
          <w:rFonts w:ascii="Arial" w:hAnsi="Arial" w:cs="Arial" w:eastAsia="Arial"/>
          <w:sz w:val="23"/>
          <w:szCs w:val="23"/>
          <w:spacing w:val="0"/>
          <w:w w:val="109"/>
        </w:rPr>
        <w:t>W</w:t>
      </w:r>
      <w:r>
        <w:rPr>
          <w:rFonts w:ascii="Arial" w:hAnsi="Arial" w:cs="Arial" w:eastAsia="Arial"/>
          <w:sz w:val="23"/>
          <w:szCs w:val="23"/>
          <w:spacing w:val="0"/>
          <w:w w:val="109"/>
        </w:rPr>
        <w:t>e</w:t>
      </w:r>
      <w:r>
        <w:rPr>
          <w:rFonts w:ascii="Arial" w:hAnsi="Arial" w:cs="Arial" w:eastAsia="Arial"/>
          <w:sz w:val="23"/>
          <w:szCs w:val="23"/>
          <w:spacing w:val="-8"/>
          <w:w w:val="109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do</w:t>
      </w:r>
      <w:r>
        <w:rPr>
          <w:rFonts w:ascii="Arial" w:hAnsi="Arial" w:cs="Arial" w:eastAsia="Arial"/>
          <w:sz w:val="23"/>
          <w:szCs w:val="23"/>
          <w:spacing w:val="18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no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spacing w:val="58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6"/>
        </w:rPr>
        <w:t>share</w:t>
      </w:r>
      <w:r>
        <w:rPr>
          <w:rFonts w:ascii="Arial" w:hAnsi="Arial" w:cs="Arial" w:eastAsia="Arial"/>
          <w:sz w:val="23"/>
          <w:szCs w:val="23"/>
          <w:spacing w:val="-22"/>
          <w:w w:val="116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or</w:t>
      </w:r>
      <w:r>
        <w:rPr>
          <w:rFonts w:ascii="Arial" w:hAnsi="Arial" w:cs="Arial" w:eastAsia="Arial"/>
          <w:sz w:val="23"/>
          <w:szCs w:val="23"/>
          <w:spacing w:val="1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9"/>
        </w:rPr>
        <w:t>sell</w:t>
      </w:r>
      <w:r>
        <w:rPr>
          <w:rFonts w:ascii="Arial" w:hAnsi="Arial" w:cs="Arial" w:eastAsia="Arial"/>
          <w:sz w:val="23"/>
          <w:szCs w:val="23"/>
          <w:spacing w:val="-12"/>
          <w:w w:val="119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9"/>
        </w:rPr>
        <w:t>our</w:t>
      </w:r>
      <w:r>
        <w:rPr>
          <w:rFonts w:ascii="Arial" w:hAnsi="Arial" w:cs="Arial" w:eastAsia="Arial"/>
          <w:sz w:val="23"/>
          <w:szCs w:val="23"/>
          <w:spacing w:val="0"/>
          <w:w w:val="119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00"/>
        </w:rPr>
        <w:t>email</w:t>
      </w:r>
      <w:r>
        <w:rPr>
          <w:rFonts w:ascii="Arial" w:hAnsi="Arial" w:cs="Arial" w:eastAsia="Arial"/>
          <w:sz w:val="23"/>
          <w:szCs w:val="23"/>
          <w:spacing w:val="27"/>
          <w:w w:val="100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18"/>
        </w:rPr>
        <w:t>lists.</w:t>
      </w:r>
      <w:r>
        <w:rPr>
          <w:rFonts w:ascii="Arial" w:hAnsi="Arial" w:cs="Arial" w:eastAsia="Arial"/>
          <w:sz w:val="23"/>
          <w:szCs w:val="23"/>
          <w:spacing w:val="0"/>
          <w:w w:val="100"/>
        </w:rPr>
      </w:r>
    </w:p>
    <w:sectPr>
      <w:pgMar w:header="0" w:footer="0" w:top="1480" w:bottom="280" w:left="860" w:right="1140"/>
      <w:headerReference w:type="default" r:id="rId52"/>
      <w:footerReference w:type="default" r:id="rId53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rbel">
    <w:altName w:val="Corbel"/>
    <w:charset w:val="0"/>
    <w:family w:val="auto"/>
    <w:pitch w:val="default"/>
  </w:font>
  <w:font w:name="Calibri">
    <w:altName w:val="Calibri"/>
    <w:charset w:val="0"/>
    <w:family w:val="auto"/>
    <w:pitch w:val="default"/>
  </w:font>
  <w:font w:name="Constantia">
    <w:altName w:val="Constantia"/>
    <w:charset w:val="0"/>
    <w:family w:val="auto"/>
    <w:pitch w:val="default"/>
  </w:font>
  <w:font w:name="Symbol">
    <w:altName w:val="Symbol"/>
    <w:charset w:val="0"/>
    <w:family w:val="auto"/>
    <w:pitch w:val="default"/>
  </w:font>
  <w:font w:name="Arial Black">
    <w:altName w:val="Arial Black"/>
    <w:charset w:val="0"/>
    <w:family w:val="swiss"/>
    <w:pitch w:val="variable"/>
  </w:font>
  <w:font w:name="Verdana">
    <w:altName w:val="Verdana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419983pt;margin-top:732.784607pt;width:9.56686pt;height:12.98pt;mso-position-horizontal-relative:page;mso-position-vertical-relative:page;z-index:-3341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5.907043pt;width:88.868233pt;height:11pt;mso-position-horizontal-relative:page;mso-position-vertical-relative:page;z-index:-3340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Corbel" w:hAnsi="Corbel" w:cs="Corbel" w:eastAsia="Corbel"/>
                    <w:sz w:val="18"/>
                    <w:szCs w:val="18"/>
                  </w:rPr>
                </w:pPr>
                <w:rPr/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Heritage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onsu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ting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8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Inc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839966pt;margin-top:732.784607pt;width:15.164464pt;height:12.98pt;mso-position-horizontal-relative:page;mso-position-vertical-relative:page;z-index:-3338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5.907043pt;width:88.868233pt;height:11pt;mso-position-horizontal-relative:page;mso-position-vertical-relative:page;z-index:-3337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Corbel" w:hAnsi="Corbel" w:cs="Corbel" w:eastAsia="Corbel"/>
                    <w:sz w:val="18"/>
                    <w:szCs w:val="18"/>
                  </w:rPr>
                </w:pPr>
                <w:rPr/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Heritage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onsu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ting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8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Inc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5.907043pt;width:88.868233pt;height:11pt;mso-position-horizontal-relative:page;mso-position-vertical-relative:page;z-index:-3336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Corbel" w:hAnsi="Corbel" w:cs="Corbel" w:eastAsia="Corbel"/>
                    <w:sz w:val="18"/>
                    <w:szCs w:val="18"/>
                  </w:rPr>
                </w:pPr>
                <w:rPr/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Heritage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onsu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ting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8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Inc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839966pt;margin-top:732.784607pt;width:15.164464pt;height:12.98pt;mso-position-horizontal-relative:page;mso-position-vertical-relative:page;z-index:-3335" type="#_x0000_t202" filled="f" stroked="f">
          <v:textbox inset="0,0,0,0">
            <w:txbxContent>
              <w:p>
                <w:pPr>
                  <w:spacing w:before="0" w:after="0" w:line="240" w:lineRule="exact"/>
                  <w:ind w:left="40" w:right="-2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Pr/>
                <w:r>
                  <w:rPr>
                    <w:rFonts w:ascii="Calibri" w:hAnsi="Calibri" w:cs="Calibri" w:eastAsia="Calibri"/>
                    <w:sz w:val="22"/>
                    <w:szCs w:val="22"/>
                    <w:w w:val="99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Calibri" w:hAnsi="Calibri" w:cs="Calibri" w:eastAsia="Calibri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45.907043pt;width:88.868233pt;height:11pt;mso-position-horizontal-relative:page;mso-position-vertical-relative:page;z-index:-3334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Corbel" w:hAnsi="Corbel" w:cs="Corbel" w:eastAsia="Corbel"/>
                    <w:sz w:val="18"/>
                    <w:szCs w:val="18"/>
                  </w:rPr>
                </w:pPr>
                <w:rPr/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Heritage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onsu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ting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-8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1"/>
                  </w:rPr>
                  <w:t>Inc</w:t>
                </w:r>
                <w:r>
                  <w:rPr>
                    <w:rFonts w:ascii="Corbel" w:hAnsi="Corbel" w:cs="Corbel" w:eastAsia="Corbel"/>
                    <w:sz w:val="18"/>
                    <w:szCs w:val="1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8.460022pt;margin-top:730.32605pt;width:9.66592pt;height:13.04pt;mso-position-horizontal-relative:page;mso-position-vertical-relative:page;z-index:-3333" type="#_x0000_t202" filled="f" stroked="f">
          <v:textbox inset="0,0,0,0">
            <w:txbxContent>
              <w:p>
                <w:pPr>
                  <w:spacing w:before="0" w:after="0" w:line="241" w:lineRule="exact"/>
                  <w:ind w:left="40" w:right="-20"/>
                  <w:jc w:val="left"/>
                  <w:rPr>
                    <w:rFonts w:ascii="Corbel" w:hAnsi="Corbel" w:cs="Corbel" w:eastAsia="Corbel"/>
                    <w:sz w:val="22"/>
                    <w:szCs w:val="22"/>
                  </w:rPr>
                </w:pPr>
                <w:rPr/>
                <w:r>
                  <w:rPr>
                    <w:rFonts w:ascii="Corbel" w:hAnsi="Corbel" w:cs="Corbel" w:eastAsia="Corbel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743.766052pt;width:118.723468pt;height:13.04pt;mso-position-horizontal-relative:page;mso-position-vertical-relative:page;z-index:-3332" type="#_x0000_t202" filled="f" stroked="f">
          <v:textbox inset="0,0,0,0">
            <w:txbxContent>
              <w:p>
                <w:pPr>
                  <w:spacing w:before="0" w:after="0" w:line="241" w:lineRule="exact"/>
                  <w:ind w:left="20" w:right="-53"/>
                  <w:jc w:val="left"/>
                  <w:rPr>
                    <w:rFonts w:ascii="Corbel" w:hAnsi="Corbel" w:cs="Corbel" w:eastAsia="Corbel"/>
                    <w:sz w:val="22"/>
                    <w:szCs w:val="22"/>
                  </w:rPr>
                </w:pPr>
                <w:rPr/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P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rogram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1"/>
                    <w:w w:val="100"/>
                    <w:position w:val="1"/>
                  </w:rPr>
                  <w:t>v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1"/>
                    <w:w w:val="100"/>
                    <w:position w:val="1"/>
                  </w:rPr>
                  <w:t>u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at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2"/>
                    <w:w w:val="100"/>
                    <w:position w:val="1"/>
                  </w:rPr>
                  <w:t>o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orm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8.460022pt;margin-top:730.32605pt;width:9.641440pt;height:13.04pt;mso-position-horizontal-relative:page;mso-position-vertical-relative:page;z-index:-3331" type="#_x0000_t202" filled="f" stroked="f">
          <v:textbox inset="0,0,0,0">
            <w:txbxContent>
              <w:p>
                <w:pPr>
                  <w:spacing w:before="0" w:after="0" w:line="241" w:lineRule="exact"/>
                  <w:ind w:left="40" w:right="-20"/>
                  <w:jc w:val="left"/>
                  <w:rPr>
                    <w:rFonts w:ascii="Corbel" w:hAnsi="Corbel" w:cs="Corbel" w:eastAsia="Corbel"/>
                    <w:sz w:val="22"/>
                    <w:szCs w:val="22"/>
                  </w:rPr>
                </w:pPr>
                <w:rPr/>
                <w:r>
                  <w:rPr>
                    <w:rFonts w:ascii="Corbel" w:hAnsi="Corbel" w:cs="Corbel" w:eastAsia="Corbel"/>
                    <w:sz w:val="22"/>
                    <w:szCs w:val="22"/>
                    <w:position w:val="1"/>
                  </w:rPr>
                </w:r>
                <w:r>
                  <w:rPr/>
                  <w:fldChar w:fldCharType="begin"/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743.766052pt;width:118.723468pt;height:13.04pt;mso-position-horizontal-relative:page;mso-position-vertical-relative:page;z-index:-3330" type="#_x0000_t202" filled="f" stroked="f">
          <v:textbox inset="0,0,0,0">
            <w:txbxContent>
              <w:p>
                <w:pPr>
                  <w:spacing w:before="0" w:after="0" w:line="241" w:lineRule="exact"/>
                  <w:ind w:left="20" w:right="-53"/>
                  <w:jc w:val="left"/>
                  <w:rPr>
                    <w:rFonts w:ascii="Corbel" w:hAnsi="Corbel" w:cs="Corbel" w:eastAsia="Corbel"/>
                    <w:sz w:val="22"/>
                    <w:szCs w:val="22"/>
                  </w:rPr>
                </w:pPr>
                <w:rPr/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P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rogram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2"/>
                    <w:w w:val="100"/>
                    <w:position w:val="1"/>
                  </w:rPr>
                  <w:t>E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1"/>
                    <w:w w:val="100"/>
                    <w:position w:val="1"/>
                  </w:rPr>
                  <w:t>v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a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l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1"/>
                    <w:w w:val="100"/>
                    <w:position w:val="1"/>
                  </w:rPr>
                  <w:t>u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at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i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2"/>
                    <w:w w:val="100"/>
                    <w:position w:val="1"/>
                  </w:rPr>
                  <w:t>o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n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-1"/>
                    <w:w w:val="100"/>
                    <w:position w:val="1"/>
                  </w:rPr>
                  <w:t>F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orm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1.419998pt;margin-top:37.274597pt;width:169.099577pt;height:12.98pt;mso-position-horizontal-relative:page;mso-position-vertical-relative:page;z-index:-3342" type="#_x0000_t202" filled="f" stroked="f">
          <v:textbox inset="0,0,0,0">
            <w:txbxContent>
              <w:p>
                <w:pPr>
                  <w:spacing w:before="0" w:after="0" w:line="240" w:lineRule="exact"/>
                  <w:ind w:left="20" w:right="-53"/>
                  <w:jc w:val="left"/>
                  <w:rPr>
                    <w:rFonts w:ascii="Corbel" w:hAnsi="Corbel" w:cs="Corbel" w:eastAsia="Corbel"/>
                    <w:sz w:val="22"/>
                    <w:szCs w:val="22"/>
                  </w:rPr>
                </w:pPr>
                <w:rPr/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1"/>
                    <w:w w:val="100"/>
                    <w:position w:val="1"/>
                  </w:rPr>
                  <w:t>h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itesbog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20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Audience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1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Research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1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Study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1.419998pt;margin-top:37.274597pt;width:169.099577pt;height:12.98pt;mso-position-horizontal-relative:page;mso-position-vertical-relative:page;z-index:-3339" type="#_x0000_t202" filled="f" stroked="f">
          <v:textbox inset="0,0,0,0">
            <w:txbxContent>
              <w:p>
                <w:pPr>
                  <w:spacing w:before="0" w:after="0" w:line="240" w:lineRule="exact"/>
                  <w:ind w:left="20" w:right="-53"/>
                  <w:jc w:val="left"/>
                  <w:rPr>
                    <w:rFonts w:ascii="Corbel" w:hAnsi="Corbel" w:cs="Corbel" w:eastAsia="Corbel"/>
                    <w:sz w:val="22"/>
                    <w:szCs w:val="22"/>
                  </w:rPr>
                </w:pPr>
                <w:rPr/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W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1"/>
                    <w:w w:val="100"/>
                    <w:position w:val="1"/>
                  </w:rPr>
                  <w:t>h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itesbog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20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Audience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1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Research</w:t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-19"/>
                    <w:w w:val="100"/>
                    <w:position w:val="1"/>
                  </w:rPr>
                  <w:t> 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1"/>
                  </w:rPr>
                  <w:t>Study</w:t>
                </w:r>
                <w:r>
                  <w:rPr>
                    <w:rFonts w:ascii="Corbel" w:hAnsi="Corbel" w:cs="Corbel" w:eastAsia="Corbel"/>
                    <w:sz w:val="22"/>
                    <w:szCs w:val="2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image" Target="media/image9.png"/><Relationship Id="rId16" Type="http://schemas.openxmlformats.org/officeDocument/2006/relationships/image" Target="media/image10.jpg"/><Relationship Id="rId17" Type="http://schemas.openxmlformats.org/officeDocument/2006/relationships/hyperlink" Target="http://www.shapingoutcomes.org/course/model/index.htm" TargetMode="External"/><Relationship Id="rId18" Type="http://schemas.openxmlformats.org/officeDocument/2006/relationships/image" Target="media/image11.png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image" Target="media/image12.png"/><Relationship Id="rId22" Type="http://schemas.openxmlformats.org/officeDocument/2006/relationships/image" Target="media/image13.jpg"/><Relationship Id="rId23" Type="http://schemas.openxmlformats.org/officeDocument/2006/relationships/footer" Target="footer3.xml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footer" Target="footer4.xml"/><Relationship Id="rId27" Type="http://schemas.openxmlformats.org/officeDocument/2006/relationships/image" Target="media/image16.png"/><Relationship Id="rId28" Type="http://schemas.openxmlformats.org/officeDocument/2006/relationships/footer" Target="footer5.xml"/><Relationship Id="rId29" Type="http://schemas.openxmlformats.org/officeDocument/2006/relationships/header" Target="header3.xml"/><Relationship Id="rId30" Type="http://schemas.openxmlformats.org/officeDocument/2006/relationships/footer" Target="footer6.xml"/><Relationship Id="rId31" Type="http://schemas.openxmlformats.org/officeDocument/2006/relationships/image" Target="media/image17.jpg"/><Relationship Id="rId32" Type="http://schemas.openxmlformats.org/officeDocument/2006/relationships/header" Target="header4.xml"/><Relationship Id="rId33" Type="http://schemas.openxmlformats.org/officeDocument/2006/relationships/footer" Target="footer7.xml"/><Relationship Id="rId34" Type="http://schemas.openxmlformats.org/officeDocument/2006/relationships/hyperlink" Target="http://www.whitesbog.org/" TargetMode="External"/><Relationship Id="rId35" Type="http://schemas.openxmlformats.org/officeDocument/2006/relationships/header" Target="header5.xml"/><Relationship Id="rId36" Type="http://schemas.openxmlformats.org/officeDocument/2006/relationships/footer" Target="footer8.xml"/><Relationship Id="rId37" Type="http://schemas.openxmlformats.org/officeDocument/2006/relationships/image" Target="media/image18.jpg"/><Relationship Id="rId38" Type="http://schemas.openxmlformats.org/officeDocument/2006/relationships/header" Target="header6.xml"/><Relationship Id="rId39" Type="http://schemas.openxmlformats.org/officeDocument/2006/relationships/footer" Target="footer9.xml"/><Relationship Id="rId40" Type="http://schemas.openxmlformats.org/officeDocument/2006/relationships/header" Target="header7.xml"/><Relationship Id="rId41" Type="http://schemas.openxmlformats.org/officeDocument/2006/relationships/footer" Target="footer10.xml"/><Relationship Id="rId42" Type="http://schemas.openxmlformats.org/officeDocument/2006/relationships/header" Target="header8.xml"/><Relationship Id="rId43" Type="http://schemas.openxmlformats.org/officeDocument/2006/relationships/footer" Target="footer11.xml"/><Relationship Id="rId44" Type="http://schemas.openxmlformats.org/officeDocument/2006/relationships/header" Target="header9.xml"/><Relationship Id="rId45" Type="http://schemas.openxmlformats.org/officeDocument/2006/relationships/footer" Target="footer12.xml"/><Relationship Id="rId46" Type="http://schemas.openxmlformats.org/officeDocument/2006/relationships/header" Target="header10.xml"/><Relationship Id="rId47" Type="http://schemas.openxmlformats.org/officeDocument/2006/relationships/footer" Target="footer13.xml"/><Relationship Id="rId48" Type="http://schemas.openxmlformats.org/officeDocument/2006/relationships/header" Target="header11.xml"/><Relationship Id="rId49" Type="http://schemas.openxmlformats.org/officeDocument/2006/relationships/footer" Target="footer14.xml"/><Relationship Id="rId50" Type="http://schemas.openxmlformats.org/officeDocument/2006/relationships/header" Target="header12.xml"/><Relationship Id="rId51" Type="http://schemas.openxmlformats.org/officeDocument/2006/relationships/footer" Target="footer15.xml"/><Relationship Id="rId52" Type="http://schemas.openxmlformats.org/officeDocument/2006/relationships/header" Target="header13.xml"/><Relationship Id="rId53" Type="http://schemas.openxmlformats.org/officeDocument/2006/relationships/footer" Target="footer16.xml"/><Relationship Id="rId54" Type="http://schemas.openxmlformats.org/officeDocument/2006/relationships/image" Target="media/image1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dc:title>Microsoft Word - whitesbogfinal</dc:title>
  <dcterms:created xsi:type="dcterms:W3CDTF">2012-10-04T09:46:32Z</dcterms:created>
  <dcterms:modified xsi:type="dcterms:W3CDTF">2012-10-04T09:46:32Z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2011-10-23T00:00:00Z</vt:filetime>
  </property>
  <property fmtid="{D5CDD505-2E9C-101B-9397-08002B2CF9AE}" pid="3" name="LastSaved">
    <vt:filetime>2012-10-04T00:00:00Z</vt:filetime>
  </property>
</Properties>
</file>